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C53" w:rsidRPr="00271C5E" w:rsidRDefault="00C52C53" w:rsidP="00543DF8">
      <w:pPr>
        <w:spacing w:line="276" w:lineRule="auto"/>
        <w:jc w:val="center"/>
        <w:rPr>
          <w:b/>
          <w:bCs/>
          <w:sz w:val="28"/>
          <w:szCs w:val="28"/>
        </w:rPr>
      </w:pPr>
      <w:r w:rsidRPr="00271C5E">
        <w:rPr>
          <w:b/>
          <w:bCs/>
          <w:sz w:val="28"/>
          <w:szCs w:val="28"/>
        </w:rPr>
        <w:t>BÀI 1:</w:t>
      </w:r>
    </w:p>
    <w:p w:rsidR="00C52C53" w:rsidRPr="00271C5E" w:rsidRDefault="00C52C53" w:rsidP="00543DF8">
      <w:pPr>
        <w:spacing w:line="276" w:lineRule="auto"/>
        <w:jc w:val="center"/>
        <w:rPr>
          <w:b/>
          <w:bCs/>
          <w:sz w:val="28"/>
          <w:szCs w:val="28"/>
        </w:rPr>
      </w:pPr>
      <w:r w:rsidRPr="00271C5E">
        <w:rPr>
          <w:b/>
          <w:bCs/>
          <w:color w:val="FF0000"/>
          <w:sz w:val="28"/>
          <w:szCs w:val="28"/>
        </w:rPr>
        <w:t>CARA UCAPAN BUNYI DALAM BAHASA INDONESIA</w:t>
      </w:r>
      <w:r w:rsidRPr="00271C5E">
        <w:rPr>
          <w:b/>
          <w:bCs/>
          <w:color w:val="FF0000"/>
          <w:sz w:val="28"/>
          <w:szCs w:val="28"/>
        </w:rPr>
        <w:br/>
      </w:r>
      <w:r w:rsidRPr="00271C5E">
        <w:rPr>
          <w:b/>
          <w:bCs/>
          <w:sz w:val="28"/>
          <w:szCs w:val="28"/>
        </w:rPr>
        <w:t>(Cách phát âm trong tiếng Indonesia)</w:t>
      </w:r>
    </w:p>
    <w:p w:rsidR="00C52C53" w:rsidRDefault="00C52C53" w:rsidP="00543DF8">
      <w:pPr>
        <w:spacing w:line="276" w:lineRule="auto"/>
      </w:pPr>
    </w:p>
    <w:p w:rsidR="00C52C53" w:rsidRPr="00271C5E" w:rsidRDefault="00C52C53" w:rsidP="00543DF8">
      <w:pPr>
        <w:spacing w:line="276" w:lineRule="auto"/>
        <w:rPr>
          <w:b/>
          <w:bCs/>
          <w:color w:val="548DD4"/>
          <w:sz w:val="28"/>
          <w:szCs w:val="28"/>
        </w:rPr>
      </w:pPr>
      <w:r w:rsidRPr="00271C5E">
        <w:rPr>
          <w:b/>
          <w:bCs/>
          <w:color w:val="FF0000"/>
        </w:rPr>
        <w:t>Bảng chữ cái:</w:t>
      </w:r>
      <w:r>
        <w:t xml:space="preserve"> </w:t>
      </w:r>
      <w:r>
        <w:tab/>
      </w:r>
      <w:r>
        <w:tab/>
      </w:r>
      <w:r>
        <w:tab/>
      </w:r>
      <w:r w:rsidRPr="00271C5E">
        <w:rPr>
          <w:b/>
          <w:bCs/>
          <w:color w:val="548DD4"/>
          <w:sz w:val="28"/>
          <w:szCs w:val="28"/>
        </w:rPr>
        <w:t xml:space="preserve">Huruf  bahasa Indonesia </w:t>
      </w:r>
    </w:p>
    <w:p w:rsidR="00C52C53" w:rsidRPr="00271C5E" w:rsidRDefault="00C52C53" w:rsidP="00543DF8">
      <w:pPr>
        <w:spacing w:line="276" w:lineRule="auto"/>
        <w:rPr>
          <w:i/>
          <w:iCs/>
        </w:rPr>
      </w:pPr>
      <w:r w:rsidRPr="00271C5E">
        <w:rPr>
          <w:i/>
          <w:iCs/>
        </w:rPr>
        <w:t xml:space="preserve">* Bảng chữ cái Indonesia có </w:t>
      </w:r>
      <w:r w:rsidRPr="00271C5E">
        <w:rPr>
          <w:b/>
          <w:bCs/>
          <w:i/>
          <w:iCs/>
        </w:rPr>
        <w:t>26</w:t>
      </w:r>
      <w:r w:rsidRPr="00271C5E">
        <w:rPr>
          <w:i/>
          <w:iCs/>
        </w:rPr>
        <w:t xml:space="preserve"> chữ cái giống tiếng Anh, chỉ </w:t>
      </w:r>
      <w:r w:rsidRPr="00271C5E">
        <w:rPr>
          <w:b/>
          <w:bCs/>
          <w:i/>
          <w:iCs/>
        </w:rPr>
        <w:t>khác cách đọc</w:t>
      </w:r>
      <w:r w:rsidRPr="00271C5E">
        <w:rPr>
          <w:i/>
          <w:iCs/>
        </w:rPr>
        <w:t xml:space="preserve">. </w:t>
      </w:r>
    </w:p>
    <w:p w:rsidR="00C52C53" w:rsidRDefault="00C52C53" w:rsidP="00543DF8">
      <w:pPr>
        <w:spacing w:line="276" w:lineRule="auto"/>
        <w:jc w:val="center"/>
      </w:pPr>
      <w:r w:rsidRPr="00E85A7B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style="width:479.25pt;height:206.25pt;visibility:visible">
            <v:imagedata r:id="rId4" o:title=""/>
          </v:shape>
        </w:pict>
      </w:r>
    </w:p>
    <w:p w:rsidR="00C52C53" w:rsidRDefault="00C52C53" w:rsidP="00543DF8">
      <w:pPr>
        <w:spacing w:line="276" w:lineRule="auto"/>
        <w:rPr>
          <w:b/>
          <w:bCs/>
          <w:color w:val="FF0000"/>
          <w:u w:val="single"/>
        </w:rPr>
      </w:pPr>
      <w:r w:rsidRPr="00214602">
        <w:rPr>
          <w:b/>
          <w:bCs/>
          <w:color w:val="FF0000"/>
          <w:u w:val="single"/>
        </w:rPr>
        <w:t xml:space="preserve">1. Nguyên âm: </w:t>
      </w:r>
    </w:p>
    <w:p w:rsidR="00C52C53" w:rsidRPr="00214602" w:rsidRDefault="00C52C53" w:rsidP="00543DF8">
      <w:pPr>
        <w:spacing w:line="276" w:lineRule="auto"/>
        <w:rPr>
          <w:b/>
          <w:bCs/>
          <w:color w:val="FF0000"/>
          <w:u w:val="single"/>
        </w:rPr>
      </w:pPr>
      <w:r>
        <w:rPr>
          <w:noProof/>
        </w:rPr>
        <w:pict>
          <v:rect id="_x0000_s1026" style="position:absolute;margin-left:21.75pt;margin-top:10pt;width:444.9pt;height:77.7pt;z-index:251656704" filled="f"/>
        </w:pict>
      </w:r>
    </w:p>
    <w:p w:rsidR="00C52C53" w:rsidRDefault="00C52C53" w:rsidP="00543DF8">
      <w:pPr>
        <w:spacing w:line="276" w:lineRule="auto"/>
        <w:ind w:firstLine="720"/>
      </w:pPr>
      <w:r>
        <w:t xml:space="preserve">- có 6 nguyên âm đơn: </w:t>
      </w:r>
      <w:r w:rsidRPr="00D25373">
        <w:rPr>
          <w:i/>
          <w:iCs/>
        </w:rPr>
        <w:t>/a/, /e/, /i/, /o/, /u/, /ơ/</w:t>
      </w:r>
      <w:r>
        <w:t xml:space="preserve"> </w:t>
      </w:r>
    </w:p>
    <w:p w:rsidR="00C52C53" w:rsidRPr="00066422" w:rsidRDefault="00C52C53" w:rsidP="00543DF8">
      <w:pPr>
        <w:spacing w:line="276" w:lineRule="auto"/>
        <w:ind w:firstLine="720"/>
        <w:jc w:val="center"/>
        <w:rPr>
          <w:i/>
          <w:iCs/>
          <w:color w:val="17365D"/>
          <w:sz w:val="24"/>
          <w:szCs w:val="24"/>
        </w:rPr>
      </w:pPr>
      <w:r w:rsidRPr="00066422">
        <w:rPr>
          <w:i/>
          <w:iCs/>
          <w:color w:val="17365D"/>
          <w:sz w:val="24"/>
          <w:szCs w:val="24"/>
        </w:rPr>
        <w:t>[phiên âm /ơ/ trong tiếng Anh đó chị! Tại em không tìm ra được ký hiệu, em dùng tạm chữ ơ của tiếng Việt]</w:t>
      </w:r>
    </w:p>
    <w:p w:rsidR="00C52C53" w:rsidRDefault="00C52C53" w:rsidP="00543DF8">
      <w:pPr>
        <w:spacing w:line="276" w:lineRule="auto"/>
        <w:ind w:firstLine="720"/>
      </w:pPr>
      <w:r>
        <w:t xml:space="preserve">- có 3 nguyên đôi: </w:t>
      </w:r>
      <w:r w:rsidRPr="00D25373">
        <w:rPr>
          <w:i/>
          <w:iCs/>
        </w:rPr>
        <w:t>/ai/, /au/, /oi/</w:t>
      </w:r>
    </w:p>
    <w:p w:rsidR="00C52C53" w:rsidRDefault="00C52C53" w:rsidP="00543DF8">
      <w:pPr>
        <w:spacing w:line="276" w:lineRule="auto"/>
      </w:pPr>
    </w:p>
    <w:p w:rsidR="00C52C53" w:rsidRDefault="00C52C53" w:rsidP="00543DF8">
      <w:pPr>
        <w:spacing w:line="276" w:lineRule="auto"/>
      </w:pPr>
      <w:r>
        <w:t xml:space="preserve">+ Chữ </w:t>
      </w:r>
      <w:r w:rsidRPr="00543DF8">
        <w:rPr>
          <w:b/>
          <w:bCs/>
        </w:rPr>
        <w:t>e</w:t>
      </w:r>
      <w:r>
        <w:t xml:space="preserve"> có 3 cách phát âm:</w:t>
      </w:r>
    </w:p>
    <w:p w:rsidR="00C52C53" w:rsidRDefault="00C52C53" w:rsidP="00543DF8">
      <w:pPr>
        <w:spacing w:line="276" w:lineRule="auto"/>
        <w:ind w:firstLine="720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52.3pt;margin-top:14.2pt;width:11.55pt;height:32.6pt;z-index:251651584" o:connectortype="straight">
            <v:stroke endarrow="block"/>
          </v:shape>
        </w:pict>
      </w:r>
      <w:r>
        <w:rPr>
          <w:noProof/>
        </w:rPr>
        <w:pict>
          <v:shape id="_x0000_s1028" type="#_x0000_t32" style="position:absolute;left:0;text-align:left;margin-left:52.3pt;margin-top:10.8pt;width:11.55pt;height:9.5pt;z-index:251650560" o:connectortype="straight">
            <v:stroke endarrow="block"/>
          </v:shape>
        </w:pict>
      </w:r>
      <w:r>
        <w:t xml:space="preserve">- </w:t>
      </w:r>
      <w:r w:rsidRPr="000D1287">
        <w:rPr>
          <w:b/>
          <w:bCs/>
        </w:rPr>
        <w:t>e</w:t>
      </w:r>
      <w:r>
        <w:t xml:space="preserve"> →/</w:t>
      </w:r>
      <w:r w:rsidRPr="000D1287">
        <w:rPr>
          <w:b/>
          <w:bCs/>
        </w:rPr>
        <w:t>ê</w:t>
      </w:r>
      <w:r>
        <w:t xml:space="preserve">/: Medan </w:t>
      </w:r>
      <w:r w:rsidRPr="00D25373">
        <w:rPr>
          <w:i/>
          <w:iCs/>
        </w:rPr>
        <w:t>/mê – đan/,</w:t>
      </w:r>
      <w:r>
        <w:t xml:space="preserve"> sore </w:t>
      </w:r>
      <w:r w:rsidRPr="00D25373">
        <w:rPr>
          <w:i/>
          <w:iCs/>
        </w:rPr>
        <w:t xml:space="preserve">/so-rê/ </w:t>
      </w:r>
      <w:r>
        <w:t>(buổi trưa)</w:t>
      </w:r>
    </w:p>
    <w:p w:rsidR="00C52C53" w:rsidRDefault="00C52C53" w:rsidP="00543DF8">
      <w:pPr>
        <w:spacing w:line="276" w:lineRule="auto"/>
        <w:ind w:left="1290"/>
      </w:pPr>
      <w:r>
        <w:t>/</w:t>
      </w:r>
      <w:r w:rsidRPr="000D1287">
        <w:rPr>
          <w:b/>
          <w:bCs/>
        </w:rPr>
        <w:t>e</w:t>
      </w:r>
      <w:r>
        <w:t xml:space="preserve">/:  ekor </w:t>
      </w:r>
      <w:r w:rsidRPr="00D25373">
        <w:rPr>
          <w:i/>
          <w:iCs/>
        </w:rPr>
        <w:t>/e-kor/,</w:t>
      </w:r>
      <w:r>
        <w:t xml:space="preserve"> kakek </w:t>
      </w:r>
      <w:r w:rsidRPr="00D25373">
        <w:rPr>
          <w:i/>
          <w:iCs/>
        </w:rPr>
        <w:t>/ka-kéc</w:t>
      </w:r>
      <w:r>
        <w:t xml:space="preserve">/ (ông nội/ngoại), </w:t>
      </w:r>
      <w:r>
        <w:br/>
        <w:t xml:space="preserve">       nenek </w:t>
      </w:r>
      <w:r w:rsidRPr="00D25373">
        <w:rPr>
          <w:i/>
          <w:iCs/>
        </w:rPr>
        <w:t>/ne-néc</w:t>
      </w:r>
      <w:r>
        <w:t>/ (bà ngoại), bebek /</w:t>
      </w:r>
      <w:r w:rsidRPr="00D25373">
        <w:rPr>
          <w:i/>
          <w:iCs/>
        </w:rPr>
        <w:t>be-béc</w:t>
      </w:r>
      <w:r>
        <w:t>/ (con vịt)</w:t>
      </w:r>
    </w:p>
    <w:p w:rsidR="00C52C53" w:rsidRDefault="00C52C53" w:rsidP="00543DF8">
      <w:pPr>
        <w:spacing w:line="276" w:lineRule="auto"/>
        <w:ind w:firstLine="720"/>
      </w:pPr>
      <w:r>
        <w:t xml:space="preserve">         /</w:t>
      </w:r>
      <w:r w:rsidRPr="000D1287">
        <w:rPr>
          <w:b/>
          <w:bCs/>
        </w:rPr>
        <w:t>ơ</w:t>
      </w:r>
      <w:r>
        <w:t>/: enam /</w:t>
      </w:r>
      <w:r w:rsidRPr="00D25373">
        <w:rPr>
          <w:i/>
          <w:iCs/>
        </w:rPr>
        <w:t>ơ-năm</w:t>
      </w:r>
      <w:r>
        <w:t>/ (sáu), senang /</w:t>
      </w:r>
      <w:r w:rsidRPr="00D25373">
        <w:rPr>
          <w:i/>
          <w:iCs/>
        </w:rPr>
        <w:t>sơ –năng</w:t>
      </w:r>
      <w:r>
        <w:t>/ (vui vẻ), tante /</w:t>
      </w:r>
      <w:r w:rsidRPr="00D25373">
        <w:rPr>
          <w:i/>
          <w:iCs/>
        </w:rPr>
        <w:t>tan-tơ</w:t>
      </w:r>
      <w:r>
        <w:t>/ (cô, dì),</w:t>
      </w:r>
      <w:r>
        <w:br/>
      </w:r>
      <w:r>
        <w:tab/>
      </w:r>
      <w:r>
        <w:tab/>
        <w:t xml:space="preserve">    beri </w:t>
      </w:r>
      <w:r w:rsidRPr="00D25373">
        <w:rPr>
          <w:i/>
          <w:iCs/>
        </w:rPr>
        <w:t>/bơ-ri</w:t>
      </w:r>
      <w:r>
        <w:t>/ (cho, đưa, gửi…)</w:t>
      </w:r>
    </w:p>
    <w:p w:rsidR="00C52C53" w:rsidRDefault="00C52C53" w:rsidP="00543DF8">
      <w:pPr>
        <w:spacing w:line="276" w:lineRule="auto"/>
      </w:pPr>
      <w:r>
        <w:t xml:space="preserve">+ Chữ </w:t>
      </w:r>
      <w:r w:rsidRPr="00D25373">
        <w:rPr>
          <w:b/>
          <w:bCs/>
        </w:rPr>
        <w:t>o</w:t>
      </w:r>
      <w:r>
        <w:t xml:space="preserve"> có 2 cách phát âm:</w:t>
      </w:r>
    </w:p>
    <w:p w:rsidR="00C52C53" w:rsidRDefault="00C52C53" w:rsidP="003C4515">
      <w:pPr>
        <w:spacing w:line="276" w:lineRule="auto"/>
        <w:ind w:left="720"/>
      </w:pPr>
      <w:r>
        <w:rPr>
          <w:noProof/>
        </w:rPr>
        <w:pict>
          <v:shape id="_x0000_s1029" type="#_x0000_t32" style="position:absolute;left:0;text-align:left;margin-left:52.75pt;margin-top:10pt;width:11.1pt;height:26.85pt;z-index:251652608" o:connectortype="straight">
            <v:stroke endarrow="block"/>
          </v:shape>
        </w:pict>
      </w:r>
      <w:r>
        <w:t xml:space="preserve">- </w:t>
      </w:r>
      <w:r w:rsidRPr="000D1287">
        <w:rPr>
          <w:b/>
          <w:bCs/>
        </w:rPr>
        <w:t>o</w:t>
      </w:r>
      <w:r>
        <w:t xml:space="preserve"> → /</w:t>
      </w:r>
      <w:r w:rsidRPr="000D1287">
        <w:rPr>
          <w:b/>
          <w:bCs/>
        </w:rPr>
        <w:t>ô</w:t>
      </w:r>
      <w:r>
        <w:t>/: toko /</w:t>
      </w:r>
      <w:r w:rsidRPr="000D1287">
        <w:rPr>
          <w:i/>
          <w:iCs/>
        </w:rPr>
        <w:t>tô-kô</w:t>
      </w:r>
      <w:r>
        <w:t>/ (cửa hàng), roda /</w:t>
      </w:r>
      <w:r w:rsidRPr="000D1287">
        <w:rPr>
          <w:i/>
          <w:iCs/>
        </w:rPr>
        <w:t>rô-đa</w:t>
      </w:r>
      <w:r>
        <w:t xml:space="preserve">/ (bánh xe), </w:t>
      </w:r>
      <w:r>
        <w:br/>
        <w:t xml:space="preserve">                olahraga /</w:t>
      </w:r>
      <w:r w:rsidRPr="000D1287">
        <w:rPr>
          <w:i/>
          <w:iCs/>
        </w:rPr>
        <w:t>ô-la-ra-ga</w:t>
      </w:r>
      <w:r>
        <w:t>/ (tập thể dục)</w:t>
      </w:r>
    </w:p>
    <w:p w:rsidR="00C52C53" w:rsidRDefault="00C52C53" w:rsidP="00F00990">
      <w:pPr>
        <w:spacing w:line="276" w:lineRule="auto"/>
        <w:ind w:left="1290"/>
      </w:pPr>
      <w:r>
        <w:t xml:space="preserve"> /</w:t>
      </w:r>
      <w:r w:rsidRPr="000D1287">
        <w:rPr>
          <w:b/>
          <w:bCs/>
        </w:rPr>
        <w:t>o</w:t>
      </w:r>
      <w:r>
        <w:t>/: ekor /</w:t>
      </w:r>
      <w:r w:rsidRPr="000D1287">
        <w:rPr>
          <w:i/>
          <w:iCs/>
        </w:rPr>
        <w:t>e-kor</w:t>
      </w:r>
      <w:r>
        <w:t xml:space="preserve">/ </w:t>
      </w:r>
      <w:r w:rsidRPr="000D1287">
        <w:rPr>
          <w:b/>
          <w:bCs/>
          <w:color w:val="17365D"/>
        </w:rPr>
        <w:t xml:space="preserve">(đọc giống âm /o/ trong tiếng Việt), </w:t>
      </w:r>
      <w:r>
        <w:br/>
        <w:t xml:space="preserve">       potong /</w:t>
      </w:r>
      <w:r w:rsidRPr="000D1287">
        <w:rPr>
          <w:i/>
          <w:iCs/>
        </w:rPr>
        <w:t>pô-tong</w:t>
      </w:r>
      <w:r>
        <w:t>/ (cắt)</w:t>
      </w:r>
    </w:p>
    <w:p w:rsidR="00C52C53" w:rsidRDefault="00C52C53" w:rsidP="00D25373">
      <w:pPr>
        <w:spacing w:line="276" w:lineRule="auto"/>
      </w:pPr>
      <w:r>
        <w:t>* Các âm còn lại đọc giống phiên âm tiếng Việt.</w:t>
      </w:r>
    </w:p>
    <w:p w:rsidR="00C52C53" w:rsidRDefault="00C52C53" w:rsidP="00F73415">
      <w:pPr>
        <w:spacing w:line="276" w:lineRule="auto"/>
        <w:rPr>
          <w:b/>
          <w:bCs/>
          <w:u w:val="single"/>
        </w:rPr>
      </w:pPr>
      <w:r w:rsidRPr="005E657C">
        <w:rPr>
          <w:b/>
          <w:bCs/>
          <w:u w:val="single"/>
        </w:rPr>
        <w:t>* Các nguyên âm ghép:</w:t>
      </w:r>
    </w:p>
    <w:p w:rsidR="00C52C53" w:rsidRDefault="00C52C53" w:rsidP="00F73415">
      <w:pPr>
        <w:spacing w:line="276" w:lineRule="auto"/>
      </w:pPr>
      <w:r w:rsidRPr="00FE4673">
        <w:rPr>
          <w:b/>
          <w:bCs/>
        </w:rPr>
        <w:t xml:space="preserve">- </w:t>
      </w:r>
      <w:r w:rsidRPr="00FE4673">
        <w:rPr>
          <w:b/>
          <w:bCs/>
          <w:i/>
          <w:iCs/>
        </w:rPr>
        <w:t>/ang/</w:t>
      </w:r>
      <w:r>
        <w:t xml:space="preserve"> đọc giống âm </w:t>
      </w:r>
      <w:r w:rsidRPr="00FE4673">
        <w:rPr>
          <w:b/>
          <w:bCs/>
          <w:i/>
          <w:iCs/>
        </w:rPr>
        <w:t>/ăng/</w:t>
      </w:r>
      <w:r>
        <w:t xml:space="preserve"> trong tiếng Việt.</w:t>
      </w:r>
    </w:p>
    <w:p w:rsidR="00C52C53" w:rsidRDefault="00C52C53" w:rsidP="00F73415">
      <w:pPr>
        <w:spacing w:line="276" w:lineRule="auto"/>
        <w:ind w:left="720"/>
        <w:jc w:val="both"/>
      </w:pPr>
      <w:r w:rsidRPr="009021E3">
        <w:rPr>
          <w:b/>
          <w:bCs/>
          <w:i/>
          <w:iCs/>
        </w:rPr>
        <w:t>/ang/</w:t>
      </w:r>
      <w:r>
        <w:t xml:space="preserve"> → </w:t>
      </w:r>
      <w:r>
        <w:rPr>
          <w:b/>
          <w:bCs/>
        </w:rPr>
        <w:t>/</w:t>
      </w:r>
      <w:r w:rsidRPr="009021E3">
        <w:rPr>
          <w:b/>
          <w:bCs/>
        </w:rPr>
        <w:t>ăng</w:t>
      </w:r>
      <w:r>
        <w:t xml:space="preserve">/: datang </w:t>
      </w:r>
      <w:r w:rsidRPr="009021E3">
        <w:rPr>
          <w:i/>
          <w:iCs/>
        </w:rPr>
        <w:t>/đa-tăng</w:t>
      </w:r>
      <w:r>
        <w:t>/, kenyang /</w:t>
      </w:r>
      <w:r w:rsidRPr="009021E3">
        <w:rPr>
          <w:i/>
          <w:iCs/>
        </w:rPr>
        <w:t>kơ- nhằng</w:t>
      </w:r>
      <w:r>
        <w:t>/, matang /</w:t>
      </w:r>
      <w:r w:rsidRPr="009021E3">
        <w:rPr>
          <w:i/>
          <w:iCs/>
        </w:rPr>
        <w:t>ma – tăng</w:t>
      </w:r>
      <w:r>
        <w:t xml:space="preserve">/ </w:t>
      </w:r>
      <w:r>
        <w:br/>
        <w:t xml:space="preserve">                          (chín), sedang /</w:t>
      </w:r>
      <w:r w:rsidRPr="009021E3">
        <w:rPr>
          <w:i/>
          <w:iCs/>
        </w:rPr>
        <w:t>sơ – đăng</w:t>
      </w:r>
      <w:r>
        <w:t>/ (đang), tulang /</w:t>
      </w:r>
      <w:r w:rsidRPr="009021E3">
        <w:rPr>
          <w:i/>
          <w:iCs/>
        </w:rPr>
        <w:t>tu-lăng</w:t>
      </w:r>
      <w:r>
        <w:t>/ (xương)</w:t>
      </w:r>
    </w:p>
    <w:p w:rsidR="00C52C53" w:rsidRDefault="00C52C53" w:rsidP="00F73415">
      <w:pPr>
        <w:spacing w:line="276" w:lineRule="auto"/>
        <w:ind w:left="720"/>
        <w:jc w:val="both"/>
      </w:pPr>
      <w:r w:rsidRPr="009021E3">
        <w:rPr>
          <w:b/>
          <w:bCs/>
          <w:i/>
          <w:iCs/>
        </w:rPr>
        <w:t>/iang</w:t>
      </w:r>
      <w:r w:rsidRPr="009021E3">
        <w:rPr>
          <w:b/>
          <w:bCs/>
        </w:rPr>
        <w:t>/</w:t>
      </w:r>
      <w:r>
        <w:t xml:space="preserve"> đọc giống có âm /</w:t>
      </w:r>
      <w:r w:rsidRPr="009021E3">
        <w:rPr>
          <w:b/>
          <w:bCs/>
        </w:rPr>
        <w:t>d/</w:t>
      </w:r>
      <w:r>
        <w:t xml:space="preserve"> ở chính giữa </w:t>
      </w:r>
      <w:r w:rsidRPr="009021E3">
        <w:rPr>
          <w:b/>
          <w:bCs/>
        </w:rPr>
        <w:t>/i/</w:t>
      </w:r>
      <w:r>
        <w:t xml:space="preserve"> và </w:t>
      </w:r>
      <w:r w:rsidRPr="009021E3">
        <w:rPr>
          <w:b/>
          <w:bCs/>
        </w:rPr>
        <w:t>/ang</w:t>
      </w:r>
      <w:r>
        <w:t>/.</w:t>
      </w:r>
    </w:p>
    <w:p w:rsidR="00C52C53" w:rsidRDefault="00C52C53" w:rsidP="00CD7CFE">
      <w:pPr>
        <w:spacing w:line="276" w:lineRule="auto"/>
        <w:ind w:left="720" w:right="-360"/>
        <w:jc w:val="both"/>
      </w:pPr>
      <w:r>
        <w:tab/>
        <w:t xml:space="preserve">Ví dụ: siang </w:t>
      </w:r>
      <w:r w:rsidRPr="009021E3">
        <w:rPr>
          <w:i/>
          <w:iCs/>
        </w:rPr>
        <w:t>/si-dang</w:t>
      </w:r>
      <w:r>
        <w:t>/ (trưa)</w:t>
      </w:r>
    </w:p>
    <w:p w:rsidR="00C52C53" w:rsidRDefault="00C52C53" w:rsidP="00C74692">
      <w:pPr>
        <w:spacing w:line="276" w:lineRule="auto"/>
        <w:jc w:val="both"/>
      </w:pPr>
      <w:r>
        <w:t xml:space="preserve">- </w:t>
      </w:r>
      <w:r w:rsidRPr="006137F8">
        <w:rPr>
          <w:b/>
          <w:bCs/>
        </w:rPr>
        <w:t>/au/</w:t>
      </w:r>
      <w:r>
        <w:t xml:space="preserve"> có 2 cách đọc: đọc ghép âm /au/ trong tiếng Việt hoặc đọc như ghép âm /a/ và /u/ lại.</w:t>
      </w:r>
    </w:p>
    <w:p w:rsidR="00C52C53" w:rsidRDefault="00C52C53" w:rsidP="00C74692">
      <w:pPr>
        <w:spacing w:line="276" w:lineRule="auto"/>
        <w:ind w:left="720"/>
        <w:jc w:val="both"/>
      </w:pPr>
      <w:r>
        <w:rPr>
          <w:noProof/>
        </w:rPr>
        <w:pict>
          <v:shape id="_x0000_s1030" type="#_x0000_t32" style="position:absolute;left:0;text-align:left;margin-left:58.4pt;margin-top:9.9pt;width:14.3pt;height:25.85pt;z-index:251653632" o:connectortype="straight">
            <v:stroke endarrow="block"/>
          </v:shape>
        </w:pict>
      </w:r>
      <w:r w:rsidRPr="006137F8">
        <w:rPr>
          <w:b/>
          <w:bCs/>
          <w:i/>
          <w:iCs/>
        </w:rPr>
        <w:t>/au</w:t>
      </w:r>
      <w:r>
        <w:t>/→/</w:t>
      </w:r>
      <w:r w:rsidRPr="006137F8">
        <w:rPr>
          <w:b/>
          <w:bCs/>
          <w:i/>
          <w:iCs/>
        </w:rPr>
        <w:t>au</w:t>
      </w:r>
      <w:r>
        <w:t>/: kemarau /</w:t>
      </w:r>
      <w:r>
        <w:rPr>
          <w:i/>
          <w:iCs/>
        </w:rPr>
        <w:t>kơ-ma–</w:t>
      </w:r>
      <w:r w:rsidRPr="006137F8">
        <w:rPr>
          <w:i/>
          <w:iCs/>
        </w:rPr>
        <w:t>rau/</w:t>
      </w:r>
      <w:r>
        <w:t xml:space="preserve"> (mùa khô), walau /</w:t>
      </w:r>
      <w:r>
        <w:rPr>
          <w:i/>
          <w:iCs/>
        </w:rPr>
        <w:t>qua–</w:t>
      </w:r>
      <w:r w:rsidRPr="006137F8">
        <w:rPr>
          <w:i/>
          <w:iCs/>
        </w:rPr>
        <w:t>lau</w:t>
      </w:r>
      <w:r>
        <w:t>/</w:t>
      </w:r>
      <w:r>
        <w:br/>
        <w:t xml:space="preserve">                   (“eventhough”, mặc dù)</w:t>
      </w:r>
    </w:p>
    <w:p w:rsidR="00C52C53" w:rsidRDefault="00C52C53" w:rsidP="001774DF">
      <w:pPr>
        <w:spacing w:line="276" w:lineRule="auto"/>
        <w:ind w:left="720" w:firstLine="720"/>
        <w:jc w:val="both"/>
      </w:pPr>
      <w:r>
        <w:t>/</w:t>
      </w:r>
      <w:r w:rsidRPr="006137F8">
        <w:rPr>
          <w:b/>
          <w:bCs/>
          <w:i/>
          <w:iCs/>
        </w:rPr>
        <w:t>a/+/u</w:t>
      </w:r>
      <w:r>
        <w:t>/: laut /</w:t>
      </w:r>
      <w:r>
        <w:rPr>
          <w:i/>
          <w:iCs/>
        </w:rPr>
        <w:t>la–</w:t>
      </w:r>
      <w:r w:rsidRPr="006137F8">
        <w:rPr>
          <w:i/>
          <w:iCs/>
        </w:rPr>
        <w:t>út</w:t>
      </w:r>
      <w:r>
        <w:t>/ (biển), maut /</w:t>
      </w:r>
      <w:r>
        <w:rPr>
          <w:i/>
          <w:iCs/>
        </w:rPr>
        <w:t>ma–</w:t>
      </w:r>
      <w:r w:rsidRPr="006137F8">
        <w:rPr>
          <w:i/>
          <w:iCs/>
        </w:rPr>
        <w:t>út</w:t>
      </w:r>
      <w:r>
        <w:t xml:space="preserve">/ (chết – trang trọng), </w:t>
      </w:r>
      <w:r>
        <w:br/>
        <w:t xml:space="preserve">                    daun /</w:t>
      </w:r>
      <w:r w:rsidRPr="006137F8">
        <w:rPr>
          <w:i/>
          <w:iCs/>
        </w:rPr>
        <w:t>đa-un</w:t>
      </w:r>
      <w:r>
        <w:t>/ (lá)</w:t>
      </w:r>
    </w:p>
    <w:p w:rsidR="00C52C53" w:rsidRDefault="00C52C53" w:rsidP="004E7758">
      <w:pPr>
        <w:spacing w:line="276" w:lineRule="auto"/>
        <w:jc w:val="both"/>
      </w:pPr>
      <w:r>
        <w:t xml:space="preserve">- </w:t>
      </w:r>
      <w:r w:rsidRPr="006447B1">
        <w:rPr>
          <w:b/>
          <w:bCs/>
        </w:rPr>
        <w:t>/ai/</w:t>
      </w:r>
      <w:r>
        <w:t xml:space="preserve"> có 2 cách đọc: đọc ghép âm /ai/ trong tiếng Việt hoặc đọc như ghép âm /a/ và /i/ lại.</w:t>
      </w:r>
    </w:p>
    <w:p w:rsidR="00C52C53" w:rsidRDefault="00C52C53" w:rsidP="00AF048D">
      <w:pPr>
        <w:spacing w:line="276" w:lineRule="auto"/>
        <w:ind w:left="720"/>
        <w:jc w:val="both"/>
      </w:pPr>
      <w:r>
        <w:rPr>
          <w:noProof/>
        </w:rPr>
        <w:pict>
          <v:shape id="_x0000_s1031" type="#_x0000_t32" style="position:absolute;left:0;text-align:left;margin-left:54.35pt;margin-top:6.4pt;width:13.55pt;height:16.3pt;z-index:251654656" o:connectortype="straight">
            <v:stroke endarrow="block"/>
          </v:shape>
        </w:pict>
      </w:r>
      <w:r w:rsidRPr="006447B1">
        <w:rPr>
          <w:b/>
          <w:bCs/>
          <w:i/>
          <w:iCs/>
        </w:rPr>
        <w:t>/ai</w:t>
      </w:r>
      <w:r w:rsidRPr="004E7758">
        <w:t>/</w:t>
      </w:r>
      <w:r>
        <w:t xml:space="preserve">→ </w:t>
      </w:r>
      <w:r w:rsidRPr="006447B1">
        <w:rPr>
          <w:b/>
          <w:bCs/>
          <w:i/>
          <w:iCs/>
        </w:rPr>
        <w:t>/ai/:</w:t>
      </w:r>
      <w:r>
        <w:t xml:space="preserve"> ramai </w:t>
      </w:r>
      <w:r w:rsidRPr="006447B1">
        <w:rPr>
          <w:i/>
          <w:iCs/>
        </w:rPr>
        <w:t>/ra-mai</w:t>
      </w:r>
      <w:r>
        <w:t>/ (đông đúc), santai /</w:t>
      </w:r>
      <w:r w:rsidRPr="006447B1">
        <w:rPr>
          <w:i/>
          <w:iCs/>
        </w:rPr>
        <w:t>san-tai</w:t>
      </w:r>
      <w:r>
        <w:t>/ (thư giãn)</w:t>
      </w:r>
    </w:p>
    <w:p w:rsidR="00C52C53" w:rsidRPr="004E7758" w:rsidRDefault="00C52C53" w:rsidP="00AF048D">
      <w:pPr>
        <w:spacing w:line="276" w:lineRule="auto"/>
        <w:ind w:left="720"/>
        <w:jc w:val="both"/>
      </w:pPr>
      <w:r>
        <w:tab/>
      </w:r>
      <w:r w:rsidRPr="006447B1">
        <w:rPr>
          <w:b/>
          <w:bCs/>
          <w:i/>
          <w:iCs/>
        </w:rPr>
        <w:t>/a/ + /i/:</w:t>
      </w:r>
      <w:r>
        <w:t xml:space="preserve"> lain /</w:t>
      </w:r>
      <w:r w:rsidRPr="006447B1">
        <w:rPr>
          <w:i/>
          <w:iCs/>
        </w:rPr>
        <w:t>la – in</w:t>
      </w:r>
      <w:r>
        <w:t>/ (cái khác, “other”), main /</w:t>
      </w:r>
      <w:r w:rsidRPr="006447B1">
        <w:rPr>
          <w:i/>
          <w:iCs/>
        </w:rPr>
        <w:t>ma-in</w:t>
      </w:r>
      <w:r>
        <w:t>/ (chơi), baik /</w:t>
      </w:r>
      <w:r w:rsidRPr="006447B1">
        <w:rPr>
          <w:i/>
          <w:iCs/>
        </w:rPr>
        <w:t>ba-ik</w:t>
      </w:r>
      <w:r>
        <w:t>/ (tốt)</w:t>
      </w:r>
    </w:p>
    <w:p w:rsidR="00C52C53" w:rsidRDefault="00C52C53" w:rsidP="00F00990">
      <w:pPr>
        <w:spacing w:line="276" w:lineRule="auto"/>
        <w:rPr>
          <w:b/>
          <w:bCs/>
          <w:color w:val="FF0000"/>
          <w:u w:val="single"/>
        </w:rPr>
      </w:pPr>
      <w:r w:rsidRPr="00214602">
        <w:rPr>
          <w:b/>
          <w:bCs/>
          <w:color w:val="FF0000"/>
          <w:u w:val="single"/>
        </w:rPr>
        <w:t xml:space="preserve">2. Phụ âm: </w:t>
      </w:r>
    </w:p>
    <w:p w:rsidR="00C52C53" w:rsidRPr="00214602" w:rsidRDefault="00C52C53" w:rsidP="00F00990">
      <w:pPr>
        <w:spacing w:line="276" w:lineRule="auto"/>
        <w:rPr>
          <w:b/>
          <w:bCs/>
          <w:color w:val="FF0000"/>
          <w:u w:val="single"/>
        </w:rPr>
      </w:pPr>
      <w:r>
        <w:rPr>
          <w:noProof/>
        </w:rPr>
        <w:pict>
          <v:rect id="_x0000_s1032" style="position:absolute;margin-left:-10.45pt;margin-top:8.2pt;width:477.5pt;height:68.8pt;z-index:251655680" filled="f"/>
        </w:pict>
      </w:r>
    </w:p>
    <w:p w:rsidR="00C52C53" w:rsidRDefault="00C52C53" w:rsidP="000D69B2">
      <w:pPr>
        <w:spacing w:line="276" w:lineRule="auto"/>
        <w:jc w:val="both"/>
      </w:pPr>
      <w:r>
        <w:t xml:space="preserve"> - có 22 phụ âm: /b/, /c/, /d/, /f/, /g/, /h/, /j/, /k/, /x/, /l/, /m/, /n/, /p/, /r/, /s/, /t/, /w/, /z/, /y/, … </w:t>
      </w:r>
      <w:r w:rsidRPr="001D3888">
        <w:rPr>
          <w:i/>
          <w:iCs/>
          <w:color w:val="17365D"/>
          <w:sz w:val="24"/>
          <w:szCs w:val="24"/>
        </w:rPr>
        <w:t>[mấy âm còn lại em vẫn chưa tìm ra biểu tượng trên máy tính, nhưng em sẽ giải thích sau trong ví dụ bên dưới]</w:t>
      </w:r>
    </w:p>
    <w:p w:rsidR="00C52C53" w:rsidRDefault="00C52C53" w:rsidP="00F00990">
      <w:pPr>
        <w:spacing w:line="276" w:lineRule="auto"/>
      </w:pPr>
    </w:p>
    <w:p w:rsidR="00C52C53" w:rsidRDefault="00C52C53" w:rsidP="00F00990">
      <w:pPr>
        <w:spacing w:line="276" w:lineRule="auto"/>
      </w:pPr>
      <w:r>
        <w:t xml:space="preserve">+Chữ </w:t>
      </w:r>
      <w:r w:rsidRPr="00DF0110">
        <w:rPr>
          <w:b/>
          <w:bCs/>
        </w:rPr>
        <w:t>c</w:t>
      </w:r>
      <w:r>
        <w:t xml:space="preserve"> đọc giống âm /</w:t>
      </w:r>
      <w:r w:rsidRPr="00DF0110">
        <w:rPr>
          <w:b/>
          <w:bCs/>
        </w:rPr>
        <w:t>ch</w:t>
      </w:r>
      <w:r>
        <w:t>/ trong tiếng Việt.</w:t>
      </w:r>
    </w:p>
    <w:p w:rsidR="00C52C53" w:rsidRDefault="00C52C53" w:rsidP="00456BED">
      <w:pPr>
        <w:spacing w:line="276" w:lineRule="auto"/>
        <w:ind w:left="720"/>
      </w:pPr>
      <w:r w:rsidRPr="00DF0110">
        <w:rPr>
          <w:b/>
          <w:bCs/>
          <w:i/>
          <w:iCs/>
        </w:rPr>
        <w:t>C</w:t>
      </w:r>
      <w:r>
        <w:t>→ /</w:t>
      </w:r>
      <w:r w:rsidRPr="00DF0110">
        <w:rPr>
          <w:b/>
          <w:bCs/>
          <w:i/>
          <w:iCs/>
        </w:rPr>
        <w:t>ch</w:t>
      </w:r>
      <w:r>
        <w:t>/: cantik /</w:t>
      </w:r>
      <w:r w:rsidRPr="00DF0110">
        <w:rPr>
          <w:i/>
          <w:iCs/>
        </w:rPr>
        <w:t>chan – tích</w:t>
      </w:r>
      <w:r>
        <w:t>/ (xinh đẹp), baca /</w:t>
      </w:r>
      <w:r w:rsidRPr="00DF0110">
        <w:rPr>
          <w:i/>
          <w:iCs/>
        </w:rPr>
        <w:t>ba – cha</w:t>
      </w:r>
      <w:r>
        <w:t xml:space="preserve">/ (đọc), </w:t>
      </w:r>
      <w:r>
        <w:br/>
        <w:t xml:space="preserve">               cabut /</w:t>
      </w:r>
      <w:r w:rsidRPr="00DF0110">
        <w:rPr>
          <w:i/>
          <w:iCs/>
        </w:rPr>
        <w:t>cha-bút</w:t>
      </w:r>
      <w:r>
        <w:t>/ (nhổ răng…), coba /</w:t>
      </w:r>
      <w:r w:rsidRPr="00DF0110">
        <w:rPr>
          <w:i/>
          <w:iCs/>
        </w:rPr>
        <w:t>chô-ba</w:t>
      </w:r>
      <w:r>
        <w:t>/ (thử, cố gắng),</w:t>
      </w:r>
      <w:r>
        <w:br/>
      </w:r>
      <w:r>
        <w:tab/>
        <w:t xml:space="preserve">     pacar /</w:t>
      </w:r>
      <w:r w:rsidRPr="00DF0110">
        <w:rPr>
          <w:i/>
          <w:iCs/>
        </w:rPr>
        <w:t>pa-char</w:t>
      </w:r>
      <w:r>
        <w:t>/ (người yêu)</w:t>
      </w:r>
    </w:p>
    <w:p w:rsidR="00C52C53" w:rsidRDefault="00C52C53" w:rsidP="00456BED">
      <w:pPr>
        <w:spacing w:line="276" w:lineRule="auto"/>
      </w:pPr>
      <w:r>
        <w:t xml:space="preserve">+Chữ </w:t>
      </w:r>
      <w:r w:rsidRPr="00DF0110">
        <w:rPr>
          <w:b/>
          <w:bCs/>
        </w:rPr>
        <w:t>d</w:t>
      </w:r>
      <w:r>
        <w:t xml:space="preserve"> đọc giống âm </w:t>
      </w:r>
      <w:r w:rsidRPr="00DF0110">
        <w:rPr>
          <w:b/>
          <w:bCs/>
        </w:rPr>
        <w:t>/đ/</w:t>
      </w:r>
      <w:r>
        <w:t xml:space="preserve"> trong tiếng Việt.</w:t>
      </w:r>
    </w:p>
    <w:p w:rsidR="00C52C53" w:rsidRDefault="00C52C53" w:rsidP="0035626A">
      <w:pPr>
        <w:spacing w:line="276" w:lineRule="auto"/>
        <w:ind w:left="720"/>
      </w:pPr>
      <w:r w:rsidRPr="00DF0110">
        <w:rPr>
          <w:b/>
          <w:bCs/>
          <w:i/>
          <w:iCs/>
        </w:rPr>
        <w:t>D</w:t>
      </w:r>
      <w:r>
        <w:t xml:space="preserve"> →/</w:t>
      </w:r>
      <w:r w:rsidRPr="00DF0110">
        <w:rPr>
          <w:b/>
          <w:bCs/>
          <w:i/>
          <w:iCs/>
        </w:rPr>
        <w:t>đ/:</w:t>
      </w:r>
      <w:r>
        <w:t xml:space="preserve"> anda /</w:t>
      </w:r>
      <w:r w:rsidRPr="00DF0110">
        <w:rPr>
          <w:i/>
          <w:iCs/>
        </w:rPr>
        <w:t>an-đa</w:t>
      </w:r>
      <w:r>
        <w:t>/ (“bạn” – trang trọng), datang /</w:t>
      </w:r>
      <w:r w:rsidRPr="00DF0110">
        <w:rPr>
          <w:i/>
          <w:iCs/>
        </w:rPr>
        <w:t>đa-tăng</w:t>
      </w:r>
      <w:r>
        <w:t xml:space="preserve">/ (đến), </w:t>
      </w:r>
      <w:r>
        <w:br/>
        <w:t xml:space="preserve">             duduk /</w:t>
      </w:r>
      <w:r w:rsidRPr="00DF0110">
        <w:rPr>
          <w:i/>
          <w:iCs/>
        </w:rPr>
        <w:t>đu-đúc</w:t>
      </w:r>
      <w:r>
        <w:t>/ (ngồi xuống), pudar /</w:t>
      </w:r>
      <w:r w:rsidRPr="00DF0110">
        <w:rPr>
          <w:i/>
          <w:iCs/>
        </w:rPr>
        <w:t>pu-đar</w:t>
      </w:r>
      <w:r>
        <w:t>/ (giả-fade)</w:t>
      </w:r>
    </w:p>
    <w:p w:rsidR="00C52C53" w:rsidRDefault="00C52C53" w:rsidP="0035626A">
      <w:pPr>
        <w:spacing w:line="276" w:lineRule="auto"/>
        <w:ind w:left="720"/>
      </w:pPr>
      <w:r>
        <w:t xml:space="preserve">*Nếu </w:t>
      </w:r>
      <w:r w:rsidRPr="00DF0110">
        <w:rPr>
          <w:b/>
          <w:bCs/>
          <w:i/>
          <w:iCs/>
        </w:rPr>
        <w:t>/d/</w:t>
      </w:r>
      <w:r>
        <w:t xml:space="preserve"> nằm ở cuối từ đọc giống </w:t>
      </w:r>
      <w:r w:rsidRPr="00DF0110">
        <w:rPr>
          <w:b/>
          <w:bCs/>
        </w:rPr>
        <w:t>/t/:</w:t>
      </w:r>
      <w:r>
        <w:t xml:space="preserve"> abad /</w:t>
      </w:r>
      <w:r w:rsidRPr="00DF0110">
        <w:rPr>
          <w:i/>
          <w:iCs/>
        </w:rPr>
        <w:t>a-bát</w:t>
      </w:r>
      <w:r>
        <w:t>/ (kỉ nguyên)</w:t>
      </w:r>
    </w:p>
    <w:p w:rsidR="00C52C53" w:rsidRDefault="00C52C53" w:rsidP="000A2861">
      <w:pPr>
        <w:spacing w:line="276" w:lineRule="auto"/>
      </w:pPr>
      <w:r>
        <w:t xml:space="preserve">+Chữ </w:t>
      </w:r>
      <w:r w:rsidRPr="00DF0110">
        <w:rPr>
          <w:b/>
          <w:bCs/>
        </w:rPr>
        <w:t xml:space="preserve">f </w:t>
      </w:r>
      <w:r>
        <w:t>đọc giống âm /</w:t>
      </w:r>
      <w:r w:rsidRPr="00DF0110">
        <w:rPr>
          <w:b/>
          <w:bCs/>
        </w:rPr>
        <w:t>ph</w:t>
      </w:r>
      <w:r>
        <w:t xml:space="preserve">/ trong tiếng Việt, hoặc </w:t>
      </w:r>
      <w:r w:rsidRPr="00DF0110">
        <w:rPr>
          <w:b/>
          <w:bCs/>
        </w:rPr>
        <w:t>/f/</w:t>
      </w:r>
      <w:r>
        <w:t xml:space="preserve"> trong tiếng Anh.</w:t>
      </w:r>
    </w:p>
    <w:p w:rsidR="00C52C53" w:rsidRDefault="00C52C53" w:rsidP="00F00990">
      <w:pPr>
        <w:spacing w:line="276" w:lineRule="auto"/>
      </w:pPr>
      <w:r>
        <w:tab/>
      </w:r>
      <w:r w:rsidRPr="00DF0110">
        <w:rPr>
          <w:b/>
          <w:bCs/>
          <w:i/>
          <w:iCs/>
        </w:rPr>
        <w:t xml:space="preserve">F </w:t>
      </w:r>
      <w:r>
        <w:t>→ /</w:t>
      </w:r>
      <w:r w:rsidRPr="00DF0110">
        <w:rPr>
          <w:b/>
          <w:bCs/>
          <w:i/>
          <w:iCs/>
        </w:rPr>
        <w:t>ph</w:t>
      </w:r>
      <w:r>
        <w:t>/: foto /</w:t>
      </w:r>
      <w:r w:rsidRPr="00DF0110">
        <w:rPr>
          <w:i/>
          <w:iCs/>
        </w:rPr>
        <w:t>phô-tô</w:t>
      </w:r>
      <w:r>
        <w:t>/, manfaat /</w:t>
      </w:r>
      <w:r w:rsidRPr="00DF0110">
        <w:rPr>
          <w:i/>
          <w:iCs/>
        </w:rPr>
        <w:t>man-pha-át</w:t>
      </w:r>
      <w:r>
        <w:t xml:space="preserve">/ (lợi ích), </w:t>
      </w:r>
      <w:r>
        <w:br/>
        <w:t xml:space="preserve"> </w:t>
      </w:r>
      <w:r>
        <w:tab/>
        <w:t xml:space="preserve">                 huruf /</w:t>
      </w:r>
      <w:r w:rsidRPr="00DF0110">
        <w:rPr>
          <w:i/>
          <w:iCs/>
        </w:rPr>
        <w:t>hu-rú ph</w:t>
      </w:r>
      <w:r>
        <w:t>/ (chữ cái)</w:t>
      </w:r>
    </w:p>
    <w:p w:rsidR="00C52C53" w:rsidRDefault="00C52C53" w:rsidP="00F00990">
      <w:pPr>
        <w:spacing w:line="276" w:lineRule="auto"/>
      </w:pPr>
      <w:r>
        <w:t xml:space="preserve">+Chữ </w:t>
      </w:r>
      <w:r w:rsidRPr="00AE6B6C">
        <w:rPr>
          <w:b/>
          <w:bCs/>
        </w:rPr>
        <w:t>g</w:t>
      </w:r>
      <w:r>
        <w:t xml:space="preserve"> đọc giống âm /</w:t>
      </w:r>
      <w:r w:rsidRPr="00AE6B6C">
        <w:rPr>
          <w:b/>
          <w:bCs/>
        </w:rPr>
        <w:t>gờ</w:t>
      </w:r>
      <w:r>
        <w:t>/ trong tiếng Việt.</w:t>
      </w:r>
    </w:p>
    <w:p w:rsidR="00C52C53" w:rsidRDefault="00C52C53" w:rsidP="00F00990">
      <w:pPr>
        <w:spacing w:line="276" w:lineRule="auto"/>
      </w:pPr>
      <w:r>
        <w:tab/>
      </w:r>
      <w:r w:rsidRPr="00AE6B6C">
        <w:rPr>
          <w:b/>
          <w:bCs/>
          <w:i/>
          <w:iCs/>
        </w:rPr>
        <w:t>G</w:t>
      </w:r>
      <w:r>
        <w:t>→/</w:t>
      </w:r>
      <w:r w:rsidRPr="00AE6B6C">
        <w:rPr>
          <w:b/>
          <w:bCs/>
          <w:i/>
          <w:iCs/>
        </w:rPr>
        <w:t>gờ</w:t>
      </w:r>
      <w:r>
        <w:t>/: garam /</w:t>
      </w:r>
      <w:r w:rsidRPr="00602E24">
        <w:rPr>
          <w:i/>
          <w:iCs/>
        </w:rPr>
        <w:t>gà-ram</w:t>
      </w:r>
      <w:r>
        <w:t>/ (muối), ragam /</w:t>
      </w:r>
      <w:r w:rsidRPr="00602E24">
        <w:rPr>
          <w:i/>
          <w:iCs/>
        </w:rPr>
        <w:t>ra-gam</w:t>
      </w:r>
      <w:r>
        <w:t>/ (đa dạng, phong phú)</w:t>
      </w:r>
    </w:p>
    <w:p w:rsidR="00C52C53" w:rsidRDefault="00C52C53" w:rsidP="00543DF8">
      <w:pPr>
        <w:spacing w:line="276" w:lineRule="auto"/>
        <w:ind w:firstLine="720"/>
      </w:pPr>
      <w:r>
        <w:t xml:space="preserve"> *Nếu </w:t>
      </w:r>
      <w:r w:rsidRPr="00602E24">
        <w:rPr>
          <w:b/>
          <w:bCs/>
          <w:i/>
          <w:iCs/>
        </w:rPr>
        <w:t>/g/</w:t>
      </w:r>
      <w:r>
        <w:t xml:space="preserve"> nằm ở cuối từ đọc giống /</w:t>
      </w:r>
      <w:r w:rsidRPr="00602E24">
        <w:rPr>
          <w:b/>
          <w:bCs/>
          <w:i/>
          <w:iCs/>
        </w:rPr>
        <w:t>k</w:t>
      </w:r>
      <w:r>
        <w:t>/: gudeg /</w:t>
      </w:r>
      <w:r w:rsidRPr="00602E24">
        <w:rPr>
          <w:i/>
          <w:iCs/>
        </w:rPr>
        <w:t>gù – đớk</w:t>
      </w:r>
      <w:r>
        <w:t xml:space="preserve">/, mag </w:t>
      </w:r>
      <w:r w:rsidRPr="00602E24">
        <w:rPr>
          <w:i/>
          <w:iCs/>
        </w:rPr>
        <w:t>/mak</w:t>
      </w:r>
      <w:r>
        <w:t>/</w:t>
      </w:r>
    </w:p>
    <w:p w:rsidR="00C52C53" w:rsidRDefault="00C52C53" w:rsidP="000D69B2">
      <w:pPr>
        <w:spacing w:line="276" w:lineRule="auto"/>
      </w:pPr>
      <w:r>
        <w:t xml:space="preserve">+Chữ </w:t>
      </w:r>
      <w:r w:rsidRPr="00D47325">
        <w:rPr>
          <w:b/>
          <w:bCs/>
        </w:rPr>
        <w:t>h</w:t>
      </w:r>
      <w:r>
        <w:t xml:space="preserve"> đọc giống âm /</w:t>
      </w:r>
      <w:r w:rsidRPr="00D47325">
        <w:rPr>
          <w:b/>
          <w:bCs/>
        </w:rPr>
        <w:t>h</w:t>
      </w:r>
      <w:r>
        <w:t>/ trong tiếng Việt, nếu đứng đầu các từ.</w:t>
      </w:r>
    </w:p>
    <w:p w:rsidR="00C52C53" w:rsidRDefault="00C52C53" w:rsidP="000D69B2">
      <w:pPr>
        <w:spacing w:line="276" w:lineRule="auto"/>
      </w:pPr>
      <w:r>
        <w:tab/>
        <w:t>*Nếu /</w:t>
      </w:r>
      <w:r w:rsidRPr="00D47325">
        <w:rPr>
          <w:b/>
          <w:bCs/>
          <w:i/>
          <w:iCs/>
        </w:rPr>
        <w:t>h</w:t>
      </w:r>
      <w:r>
        <w:t xml:space="preserve">/ nằm ở </w:t>
      </w:r>
      <w:r w:rsidRPr="00D47325">
        <w:rPr>
          <w:b/>
          <w:bCs/>
          <w:color w:val="FF0000"/>
        </w:rPr>
        <w:t>cuối</w:t>
      </w:r>
      <w:r>
        <w:t xml:space="preserve"> từ =&gt; </w:t>
      </w:r>
      <w:r w:rsidRPr="00D47325">
        <w:rPr>
          <w:b/>
          <w:bCs/>
          <w:color w:val="FF0000"/>
        </w:rPr>
        <w:t>đọc giống có thanh sắt, lên giọng</w:t>
      </w:r>
      <w:r>
        <w:t xml:space="preserve"> (đẩy hơi ra hờ)</w:t>
      </w:r>
    </w:p>
    <w:p w:rsidR="00C52C53" w:rsidRDefault="00C52C53" w:rsidP="00046EA5">
      <w:pPr>
        <w:spacing w:line="276" w:lineRule="auto"/>
        <w:ind w:firstLine="720"/>
      </w:pPr>
      <w:r>
        <w:t>Ví dụ: rumah /</w:t>
      </w:r>
      <w:r w:rsidRPr="00D47325">
        <w:rPr>
          <w:i/>
          <w:iCs/>
        </w:rPr>
        <w:t>ru-mắc hờ</w:t>
      </w:r>
      <w:r>
        <w:t>/ (nhà), tanah /</w:t>
      </w:r>
      <w:r w:rsidRPr="00D47325">
        <w:rPr>
          <w:i/>
          <w:iCs/>
        </w:rPr>
        <w:t>tan – náh</w:t>
      </w:r>
      <w:r>
        <w:t xml:space="preserve">/ (đất), </w:t>
      </w:r>
      <w:r>
        <w:br/>
        <w:t xml:space="preserve">           </w:t>
      </w:r>
      <w:r>
        <w:tab/>
      </w:r>
      <w:r>
        <w:tab/>
        <w:t>pernah /</w:t>
      </w:r>
      <w:r w:rsidRPr="00D47325">
        <w:rPr>
          <w:i/>
          <w:iCs/>
        </w:rPr>
        <w:t>pơ r – náh</w:t>
      </w:r>
      <w:r>
        <w:t>/ (đã từng, used)</w:t>
      </w:r>
    </w:p>
    <w:p w:rsidR="00C52C53" w:rsidRDefault="00C52C53" w:rsidP="00046EA5">
      <w:pPr>
        <w:spacing w:line="276" w:lineRule="auto"/>
        <w:jc w:val="both"/>
      </w:pPr>
      <w:r>
        <w:t xml:space="preserve">+Chữ </w:t>
      </w:r>
      <w:r w:rsidRPr="008D5030">
        <w:rPr>
          <w:b/>
          <w:bCs/>
        </w:rPr>
        <w:t>k</w:t>
      </w:r>
      <w:r>
        <w:t xml:space="preserve"> đọc giống âm /</w:t>
      </w:r>
      <w:r w:rsidRPr="008D5030">
        <w:rPr>
          <w:b/>
          <w:bCs/>
        </w:rPr>
        <w:t>k</w:t>
      </w:r>
      <w:r>
        <w:t>/ trong tiếng Việt và tiếng Anh.</w:t>
      </w:r>
    </w:p>
    <w:p w:rsidR="00C52C53" w:rsidRPr="008D5030" w:rsidRDefault="00C52C53" w:rsidP="00046EA5">
      <w:pPr>
        <w:spacing w:line="276" w:lineRule="auto"/>
        <w:jc w:val="both"/>
        <w:rPr>
          <w:b/>
          <w:bCs/>
        </w:rPr>
      </w:pPr>
      <w:r>
        <w:tab/>
        <w:t>*Nếu /</w:t>
      </w:r>
      <w:r w:rsidRPr="008D5030">
        <w:rPr>
          <w:b/>
          <w:bCs/>
          <w:i/>
          <w:iCs/>
        </w:rPr>
        <w:t>k</w:t>
      </w:r>
      <w:r>
        <w:t xml:space="preserve">/ nằm ở </w:t>
      </w:r>
      <w:r w:rsidRPr="008D5030">
        <w:rPr>
          <w:b/>
          <w:bCs/>
          <w:color w:val="FF0000"/>
        </w:rPr>
        <w:t>cuối</w:t>
      </w:r>
      <w:r>
        <w:t xml:space="preserve"> từ =&gt; </w:t>
      </w:r>
      <w:r w:rsidRPr="008D5030">
        <w:rPr>
          <w:b/>
          <w:bCs/>
        </w:rPr>
        <w:t xml:space="preserve">đọc giống có vần </w:t>
      </w:r>
      <w:r w:rsidRPr="008D5030">
        <w:rPr>
          <w:b/>
          <w:bCs/>
          <w:color w:val="FF0000"/>
        </w:rPr>
        <w:t>/ăc</w:t>
      </w:r>
      <w:r w:rsidRPr="008D5030">
        <w:rPr>
          <w:b/>
          <w:bCs/>
        </w:rPr>
        <w:t>/</w:t>
      </w:r>
    </w:p>
    <w:p w:rsidR="00C52C53" w:rsidRDefault="00C52C53" w:rsidP="00046EA5">
      <w:pPr>
        <w:spacing w:line="276" w:lineRule="auto"/>
        <w:ind w:left="720"/>
        <w:jc w:val="both"/>
      </w:pPr>
      <w:r>
        <w:t>Ví dụ: bapak /</w:t>
      </w:r>
      <w:r w:rsidRPr="008D5030">
        <w:rPr>
          <w:i/>
          <w:iCs/>
        </w:rPr>
        <w:t>ba-pắc</w:t>
      </w:r>
      <w:r>
        <w:t>/ (bác, ông, chú), ombak /</w:t>
      </w:r>
      <w:r w:rsidRPr="008D5030">
        <w:rPr>
          <w:i/>
          <w:iCs/>
        </w:rPr>
        <w:t>om-bắc</w:t>
      </w:r>
      <w:r>
        <w:t xml:space="preserve">/ (cơn sóng), </w:t>
      </w:r>
      <w:r>
        <w:br/>
        <w:t xml:space="preserve">              tidak /</w:t>
      </w:r>
      <w:r w:rsidRPr="008D5030">
        <w:rPr>
          <w:i/>
          <w:iCs/>
        </w:rPr>
        <w:t>ti-đắc</w:t>
      </w:r>
      <w:r>
        <w:t>/ (không).</w:t>
      </w:r>
    </w:p>
    <w:p w:rsidR="00C52C53" w:rsidRDefault="00C52C53" w:rsidP="00142DFE">
      <w:pPr>
        <w:spacing w:line="276" w:lineRule="auto"/>
        <w:jc w:val="both"/>
      </w:pPr>
      <w:r>
        <w:t xml:space="preserve">+Chữ </w:t>
      </w:r>
      <w:r w:rsidRPr="004C68FD">
        <w:rPr>
          <w:b/>
          <w:bCs/>
        </w:rPr>
        <w:t>l</w:t>
      </w:r>
      <w:r>
        <w:t xml:space="preserve"> đọc giống âm </w:t>
      </w:r>
      <w:r w:rsidRPr="004C68FD">
        <w:rPr>
          <w:b/>
          <w:bCs/>
        </w:rPr>
        <w:t>/l/</w:t>
      </w:r>
      <w:r>
        <w:t xml:space="preserve"> trong tiếng Việt và tiếng Anh.</w:t>
      </w:r>
    </w:p>
    <w:p w:rsidR="00C52C53" w:rsidRDefault="00C52C53" w:rsidP="00142DFE">
      <w:pPr>
        <w:spacing w:line="276" w:lineRule="auto"/>
        <w:jc w:val="both"/>
      </w:pPr>
      <w:r>
        <w:tab/>
        <w:t xml:space="preserve">*Nếu </w:t>
      </w:r>
      <w:r w:rsidRPr="004C68FD">
        <w:rPr>
          <w:b/>
          <w:bCs/>
          <w:i/>
          <w:iCs/>
        </w:rPr>
        <w:t>/l</w:t>
      </w:r>
      <w:r>
        <w:t xml:space="preserve">/ nằm ở </w:t>
      </w:r>
      <w:r w:rsidRPr="004C68FD">
        <w:rPr>
          <w:b/>
          <w:bCs/>
          <w:color w:val="FF0000"/>
        </w:rPr>
        <w:t>cuối</w:t>
      </w:r>
      <w:r>
        <w:t xml:space="preserve"> từ =&gt; </w:t>
      </w:r>
      <w:r w:rsidRPr="004C68FD">
        <w:rPr>
          <w:b/>
          <w:bCs/>
          <w:color w:val="FF0000"/>
        </w:rPr>
        <w:t>cong lưỡi lên hàm trên</w:t>
      </w:r>
      <w:r>
        <w:t xml:space="preserve"> </w:t>
      </w:r>
    </w:p>
    <w:p w:rsidR="00C52C53" w:rsidRDefault="00C52C53" w:rsidP="00142DFE">
      <w:pPr>
        <w:spacing w:line="276" w:lineRule="auto"/>
        <w:ind w:firstLine="720"/>
        <w:jc w:val="both"/>
      </w:pPr>
      <w:r>
        <w:t>Ví dụ: gatal /</w:t>
      </w:r>
      <w:r w:rsidRPr="004C68FD">
        <w:rPr>
          <w:i/>
          <w:iCs/>
        </w:rPr>
        <w:t>gà- tal</w:t>
      </w:r>
      <w:r>
        <w:t>/ (ngứa), mahal /</w:t>
      </w:r>
      <w:r w:rsidRPr="004C68FD">
        <w:rPr>
          <w:i/>
          <w:iCs/>
        </w:rPr>
        <w:t>mờ - hal</w:t>
      </w:r>
      <w:r>
        <w:t>/ (mắc), hal /</w:t>
      </w:r>
      <w:r w:rsidRPr="004C68FD">
        <w:rPr>
          <w:i/>
          <w:iCs/>
        </w:rPr>
        <w:t>h-a-l</w:t>
      </w:r>
      <w:r>
        <w:t>/ (it)</w:t>
      </w:r>
    </w:p>
    <w:p w:rsidR="00C52C53" w:rsidRDefault="00C52C53" w:rsidP="00016604">
      <w:pPr>
        <w:spacing w:line="276" w:lineRule="auto"/>
      </w:pPr>
      <w:r>
        <w:t xml:space="preserve">+Chữ </w:t>
      </w:r>
      <w:r w:rsidRPr="004C68FD">
        <w:rPr>
          <w:b/>
          <w:bCs/>
        </w:rPr>
        <w:t>J</w:t>
      </w:r>
      <w:r>
        <w:t xml:space="preserve"> đọc giống âm /</w:t>
      </w:r>
      <w:r w:rsidRPr="004C68FD">
        <w:rPr>
          <w:b/>
          <w:bCs/>
        </w:rPr>
        <w:t>j</w:t>
      </w:r>
      <w:r>
        <w:t>/ trong tiếng Anh</w:t>
      </w:r>
    </w:p>
    <w:p w:rsidR="00C52C53" w:rsidRDefault="00C52C53" w:rsidP="00016604">
      <w:pPr>
        <w:spacing w:line="276" w:lineRule="auto"/>
      </w:pPr>
      <w:r>
        <w:tab/>
        <w:t>Ví dụ: Jumpa (gặp), saja (chỉ một thôi, only), juga (cũng vậy, aslo, too)</w:t>
      </w:r>
    </w:p>
    <w:p w:rsidR="00C52C53" w:rsidRDefault="00C52C53" w:rsidP="00016604">
      <w:pPr>
        <w:spacing w:line="276" w:lineRule="auto"/>
      </w:pPr>
      <w:r>
        <w:t xml:space="preserve">+Chữ </w:t>
      </w:r>
      <w:r w:rsidRPr="004C68FD">
        <w:rPr>
          <w:b/>
          <w:bCs/>
        </w:rPr>
        <w:t>p</w:t>
      </w:r>
      <w:r>
        <w:t xml:space="preserve"> phát âm mạnh hơn chữ /b/ =&gt; </w:t>
      </w:r>
      <w:r w:rsidRPr="004C68FD">
        <w:rPr>
          <w:b/>
          <w:bCs/>
          <w:color w:val="FF0000"/>
        </w:rPr>
        <w:t>ngậm môi lại bậc ra</w:t>
      </w:r>
    </w:p>
    <w:p w:rsidR="00C52C53" w:rsidRDefault="00C52C53" w:rsidP="00016604">
      <w:pPr>
        <w:spacing w:line="276" w:lineRule="auto"/>
      </w:pPr>
      <w:r>
        <w:tab/>
        <w:t>Ví dụ: putus (break off, chia tay, chia đôi), rapat (họp)</w:t>
      </w:r>
    </w:p>
    <w:p w:rsidR="00C52C53" w:rsidRDefault="00C52C53" w:rsidP="00016604">
      <w:pPr>
        <w:spacing w:line="276" w:lineRule="auto"/>
      </w:pPr>
      <w:r>
        <w:t xml:space="preserve">+Chữ </w:t>
      </w:r>
      <w:r w:rsidRPr="00C763A4">
        <w:rPr>
          <w:b/>
          <w:bCs/>
        </w:rPr>
        <w:t>q</w:t>
      </w:r>
      <w:r>
        <w:t xml:space="preserve"> đọc giống âm /</w:t>
      </w:r>
      <w:r w:rsidRPr="00C763A4">
        <w:rPr>
          <w:b/>
          <w:bCs/>
        </w:rPr>
        <w:t>k</w:t>
      </w:r>
      <w:r>
        <w:t>/ hơi có âm /</w:t>
      </w:r>
      <w:r w:rsidRPr="00C763A4">
        <w:rPr>
          <w:b/>
          <w:bCs/>
        </w:rPr>
        <w:t>qu</w:t>
      </w:r>
      <w:r>
        <w:t>/: Quran /Kuran/ (kinh Qur’an)</w:t>
      </w:r>
    </w:p>
    <w:p w:rsidR="00C52C53" w:rsidRDefault="00C52C53" w:rsidP="006E6848">
      <w:pPr>
        <w:spacing w:line="276" w:lineRule="auto"/>
      </w:pPr>
      <w:r>
        <w:t xml:space="preserve">+Chữ </w:t>
      </w:r>
      <w:r w:rsidRPr="00C763A4">
        <w:rPr>
          <w:b/>
          <w:bCs/>
        </w:rPr>
        <w:t>r</w:t>
      </w:r>
      <w:r>
        <w:t xml:space="preserve"> đọc giống âm /</w:t>
      </w:r>
      <w:r w:rsidRPr="00C763A4">
        <w:rPr>
          <w:b/>
          <w:bCs/>
        </w:rPr>
        <w:t>r</w:t>
      </w:r>
      <w:r>
        <w:t xml:space="preserve">/ tiếng Việt, nhưng phát âm rõ hơn, run hơn tiếng Việt. Nếu /r/ nằm ở cuối từ hoặc năm chính giữa từ vẫn phát âm </w:t>
      </w:r>
      <w:r w:rsidRPr="00C763A4">
        <w:rPr>
          <w:b/>
          <w:bCs/>
        </w:rPr>
        <w:t>/rờ</w:t>
      </w:r>
      <w:r>
        <w:t>/.</w:t>
      </w:r>
    </w:p>
    <w:p w:rsidR="00C52C53" w:rsidRDefault="00C52C53" w:rsidP="006E6848">
      <w:pPr>
        <w:spacing w:line="276" w:lineRule="auto"/>
        <w:ind w:left="720"/>
      </w:pPr>
      <w:r>
        <w:t>Ví dụ: ramai /</w:t>
      </w:r>
      <w:r w:rsidRPr="00C763A4">
        <w:rPr>
          <w:i/>
          <w:iCs/>
        </w:rPr>
        <w:t>ra-mai</w:t>
      </w:r>
      <w:r>
        <w:t xml:space="preserve">/ (đông đúc), mari (let’s, xin mời), </w:t>
      </w:r>
      <w:r>
        <w:br/>
        <w:t xml:space="preserve">           kamar </w:t>
      </w:r>
      <w:r w:rsidRPr="00C763A4">
        <w:rPr>
          <w:i/>
          <w:iCs/>
        </w:rPr>
        <w:t>/ka-ma-rờ</w:t>
      </w:r>
      <w:r>
        <w:t>/ (phòng), kerja /</w:t>
      </w:r>
      <w:r w:rsidRPr="00C763A4">
        <w:rPr>
          <w:i/>
          <w:iCs/>
        </w:rPr>
        <w:t>kơ-rờ-ja</w:t>
      </w:r>
      <w:r>
        <w:t xml:space="preserve">/ (việc làm), </w:t>
      </w:r>
    </w:p>
    <w:p w:rsidR="00C52C53" w:rsidRDefault="00C52C53" w:rsidP="006E6848">
      <w:pPr>
        <w:spacing w:line="276" w:lineRule="auto"/>
        <w:jc w:val="both"/>
      </w:pPr>
      <w:r>
        <w:t xml:space="preserve">+Chữ </w:t>
      </w:r>
      <w:r w:rsidRPr="00C763A4">
        <w:rPr>
          <w:b/>
          <w:bCs/>
        </w:rPr>
        <w:t>s</w:t>
      </w:r>
      <w:r>
        <w:t xml:space="preserve"> đọc giống tiếng Việt và nếu đứng cuối từ thì phát âm /</w:t>
      </w:r>
      <w:r w:rsidRPr="00C763A4">
        <w:rPr>
          <w:b/>
          <w:bCs/>
        </w:rPr>
        <w:t>s</w:t>
      </w:r>
      <w:r>
        <w:t>/ giống số nhiều trong tiếng Anh.</w:t>
      </w:r>
    </w:p>
    <w:p w:rsidR="00C52C53" w:rsidRDefault="00C52C53" w:rsidP="006E6848">
      <w:pPr>
        <w:spacing w:line="276" w:lineRule="auto"/>
        <w:jc w:val="both"/>
      </w:pPr>
      <w:r>
        <w:tab/>
        <w:t>Ví dụ: tulis /</w:t>
      </w:r>
      <w:r w:rsidRPr="00715948">
        <w:rPr>
          <w:i/>
          <w:iCs/>
        </w:rPr>
        <w:t>tu-lít-sì</w:t>
      </w:r>
      <w:r>
        <w:t>/ (viết), suara /</w:t>
      </w:r>
      <w:r w:rsidRPr="00715948">
        <w:rPr>
          <w:i/>
          <w:iCs/>
        </w:rPr>
        <w:t>su-a-ra/</w:t>
      </w:r>
      <w:r>
        <w:t xml:space="preserve"> (âm thanh), keras /</w:t>
      </w:r>
      <w:r w:rsidRPr="00715948">
        <w:rPr>
          <w:i/>
          <w:iCs/>
        </w:rPr>
        <w:t>kờ - rát – sờ</w:t>
      </w:r>
      <w:r>
        <w:t>/ (lớn)</w:t>
      </w:r>
    </w:p>
    <w:p w:rsidR="00C52C53" w:rsidRDefault="00C52C53" w:rsidP="006E6848">
      <w:pPr>
        <w:spacing w:line="276" w:lineRule="auto"/>
        <w:jc w:val="both"/>
      </w:pPr>
      <w:r>
        <w:t xml:space="preserve">+Chữ </w:t>
      </w:r>
      <w:r w:rsidRPr="00715948">
        <w:rPr>
          <w:b/>
          <w:bCs/>
        </w:rPr>
        <w:t>w</w:t>
      </w:r>
      <w:r>
        <w:t xml:space="preserve"> đọc giống /</w:t>
      </w:r>
      <w:r w:rsidRPr="00715948">
        <w:rPr>
          <w:b/>
          <w:bCs/>
        </w:rPr>
        <w:t>qu</w:t>
      </w:r>
      <w:r>
        <w:t>/ trong tiếng Việt.</w:t>
      </w:r>
    </w:p>
    <w:p w:rsidR="00C52C53" w:rsidRDefault="00C52C53" w:rsidP="006E6848">
      <w:pPr>
        <w:spacing w:line="276" w:lineRule="auto"/>
        <w:jc w:val="both"/>
      </w:pPr>
      <w:r>
        <w:tab/>
      </w:r>
      <w:r w:rsidRPr="00715948">
        <w:rPr>
          <w:b/>
          <w:bCs/>
          <w:i/>
          <w:iCs/>
        </w:rPr>
        <w:t>W</w:t>
      </w:r>
      <w:r>
        <w:t xml:space="preserve">→ </w:t>
      </w:r>
      <w:r w:rsidRPr="00715948">
        <w:rPr>
          <w:b/>
          <w:bCs/>
          <w:i/>
          <w:iCs/>
        </w:rPr>
        <w:t>/qu</w:t>
      </w:r>
      <w:r>
        <w:t>/: wilayah /</w:t>
      </w:r>
      <w:r w:rsidRPr="00715948">
        <w:rPr>
          <w:i/>
          <w:iCs/>
        </w:rPr>
        <w:t>qui-lai-dáh</w:t>
      </w:r>
      <w:r>
        <w:t>/ (vùng, cộng đồng), tawar /</w:t>
      </w:r>
      <w:r w:rsidRPr="00715948">
        <w:rPr>
          <w:i/>
          <w:iCs/>
        </w:rPr>
        <w:t>ta-qua-rờ</w:t>
      </w:r>
      <w:r>
        <w:t>/ (trả giá).</w:t>
      </w:r>
    </w:p>
    <w:p w:rsidR="00C52C53" w:rsidRDefault="00C52C53" w:rsidP="006E6848">
      <w:pPr>
        <w:spacing w:line="276" w:lineRule="auto"/>
        <w:jc w:val="both"/>
      </w:pPr>
      <w:r>
        <w:t xml:space="preserve">+Chữ </w:t>
      </w:r>
      <w:r w:rsidRPr="005129A6">
        <w:rPr>
          <w:b/>
          <w:bCs/>
        </w:rPr>
        <w:t>y</w:t>
      </w:r>
      <w:r>
        <w:t xml:space="preserve"> đọc giống âm /</w:t>
      </w:r>
      <w:r w:rsidRPr="005129A6">
        <w:rPr>
          <w:b/>
          <w:bCs/>
        </w:rPr>
        <w:t>d</w:t>
      </w:r>
      <w:r>
        <w:t>/ trong tiếng Việt</w:t>
      </w:r>
    </w:p>
    <w:p w:rsidR="00C52C53" w:rsidRDefault="00C52C53" w:rsidP="006E6848">
      <w:pPr>
        <w:spacing w:line="276" w:lineRule="auto"/>
        <w:ind w:left="720"/>
        <w:jc w:val="both"/>
      </w:pPr>
      <w:r w:rsidRPr="005129A6">
        <w:rPr>
          <w:b/>
          <w:bCs/>
          <w:i/>
          <w:iCs/>
        </w:rPr>
        <w:t>Y</w:t>
      </w:r>
      <w:r w:rsidRPr="005129A6">
        <w:rPr>
          <w:i/>
          <w:iCs/>
        </w:rPr>
        <w:t xml:space="preserve"> </w:t>
      </w:r>
      <w:r>
        <w:t>→ /</w:t>
      </w:r>
      <w:r w:rsidRPr="005129A6">
        <w:rPr>
          <w:b/>
          <w:bCs/>
          <w:i/>
          <w:iCs/>
        </w:rPr>
        <w:t>d</w:t>
      </w:r>
      <w:r>
        <w:t>/: yayasan /</w:t>
      </w:r>
      <w:r w:rsidRPr="005129A6">
        <w:rPr>
          <w:i/>
          <w:iCs/>
        </w:rPr>
        <w:t>da-dá</w:t>
      </w:r>
      <w:r>
        <w:rPr>
          <w:i/>
          <w:iCs/>
        </w:rPr>
        <w:t>t</w:t>
      </w:r>
      <w:r w:rsidRPr="005129A6">
        <w:rPr>
          <w:i/>
          <w:iCs/>
        </w:rPr>
        <w:t xml:space="preserve"> s – san</w:t>
      </w:r>
      <w:r>
        <w:t>/ (hội đồng, foundation), sayang /</w:t>
      </w:r>
      <w:r w:rsidRPr="005129A6">
        <w:rPr>
          <w:i/>
          <w:iCs/>
        </w:rPr>
        <w:t>sa-dang</w:t>
      </w:r>
      <w:r>
        <w:t>/ (yêu, người yêu), ayah /</w:t>
      </w:r>
      <w:r w:rsidRPr="005129A6">
        <w:rPr>
          <w:i/>
          <w:iCs/>
        </w:rPr>
        <w:t>ai-dá h</w:t>
      </w:r>
      <w:r>
        <w:t xml:space="preserve">/ (ba, cha, bố). </w:t>
      </w:r>
    </w:p>
    <w:p w:rsidR="00C52C53" w:rsidRDefault="00C52C53" w:rsidP="006E6848">
      <w:pPr>
        <w:spacing w:line="276" w:lineRule="auto"/>
        <w:jc w:val="both"/>
      </w:pPr>
      <w:r>
        <w:t xml:space="preserve">+Chữ </w:t>
      </w:r>
      <w:r w:rsidRPr="005129A6">
        <w:rPr>
          <w:b/>
          <w:bCs/>
        </w:rPr>
        <w:t>x, v, z</w:t>
      </w:r>
      <w:r>
        <w:t xml:space="preserve"> =&gt; đọc giống tiếng Anh.</w:t>
      </w:r>
    </w:p>
    <w:p w:rsidR="00C52C53" w:rsidRPr="00493A75" w:rsidRDefault="00C52C53" w:rsidP="006E6848">
      <w:pPr>
        <w:spacing w:line="276" w:lineRule="auto"/>
        <w:jc w:val="both"/>
        <w:rPr>
          <w:b/>
          <w:bCs/>
          <w:u w:val="single"/>
        </w:rPr>
      </w:pPr>
      <w:r w:rsidRPr="00493A75">
        <w:rPr>
          <w:b/>
          <w:bCs/>
          <w:u w:val="single"/>
        </w:rPr>
        <w:t xml:space="preserve">*Các âm ghép: </w:t>
      </w:r>
    </w:p>
    <w:p w:rsidR="00C52C53" w:rsidRDefault="00C52C53" w:rsidP="006E6848">
      <w:pPr>
        <w:spacing w:line="276" w:lineRule="auto"/>
        <w:jc w:val="both"/>
      </w:pPr>
      <w:r>
        <w:tab/>
        <w:t>- /</w:t>
      </w:r>
      <w:r w:rsidRPr="00493A75">
        <w:rPr>
          <w:b/>
          <w:bCs/>
          <w:i/>
          <w:iCs/>
        </w:rPr>
        <w:t>ng</w:t>
      </w:r>
      <w:r>
        <w:t>/ đọc giống âm /</w:t>
      </w:r>
      <w:r w:rsidRPr="00493A75">
        <w:rPr>
          <w:b/>
          <w:bCs/>
          <w:i/>
          <w:iCs/>
        </w:rPr>
        <w:t>ng</w:t>
      </w:r>
      <w:r>
        <w:t>/ trong tiếng Việt</w:t>
      </w:r>
    </w:p>
    <w:p w:rsidR="00C52C53" w:rsidRDefault="00C52C53" w:rsidP="00F323DE">
      <w:pPr>
        <w:spacing w:line="276" w:lineRule="auto"/>
        <w:ind w:left="720"/>
        <w:jc w:val="both"/>
      </w:pPr>
      <w:r>
        <w:t>Ví dụ: tangan /</w:t>
      </w:r>
      <w:r w:rsidRPr="00493A75">
        <w:rPr>
          <w:i/>
          <w:iCs/>
        </w:rPr>
        <w:t>tăng-ngan</w:t>
      </w:r>
      <w:r>
        <w:t>/ (tay), ngobrol /</w:t>
      </w:r>
      <w:r w:rsidRPr="00493A75">
        <w:rPr>
          <w:i/>
          <w:iCs/>
        </w:rPr>
        <w:t>ngó b – rồ l</w:t>
      </w:r>
      <w:r>
        <w:t xml:space="preserve">/ (trò chuyện, tám chuyện </w:t>
      </w:r>
      <w:r>
        <w:br/>
        <w:t xml:space="preserve">           phiến), ingat /</w:t>
      </w:r>
      <w:r w:rsidRPr="00493A75">
        <w:rPr>
          <w:i/>
          <w:iCs/>
        </w:rPr>
        <w:t>in – ngát</w:t>
      </w:r>
      <w:r>
        <w:t xml:space="preserve">/ (nhớ), </w:t>
      </w:r>
    </w:p>
    <w:p w:rsidR="00C52C53" w:rsidRDefault="00C52C53" w:rsidP="00F323DE">
      <w:pPr>
        <w:spacing w:line="276" w:lineRule="auto"/>
        <w:ind w:left="720"/>
        <w:jc w:val="both"/>
      </w:pPr>
      <w:r>
        <w:t>- /</w:t>
      </w:r>
      <w:r w:rsidRPr="00493A75">
        <w:rPr>
          <w:b/>
          <w:bCs/>
          <w:i/>
          <w:iCs/>
        </w:rPr>
        <w:t>ny</w:t>
      </w:r>
      <w:r>
        <w:t>/ đọc giống âm /</w:t>
      </w:r>
      <w:r w:rsidRPr="00493A75">
        <w:rPr>
          <w:b/>
          <w:bCs/>
          <w:i/>
          <w:iCs/>
        </w:rPr>
        <w:t>nh</w:t>
      </w:r>
      <w:r>
        <w:t>/ trong tiếng Việt</w:t>
      </w:r>
    </w:p>
    <w:p w:rsidR="00C52C53" w:rsidRDefault="00C52C53" w:rsidP="00F323DE">
      <w:pPr>
        <w:spacing w:line="276" w:lineRule="auto"/>
        <w:ind w:left="720"/>
        <w:jc w:val="both"/>
      </w:pPr>
      <w:r>
        <w:t>/</w:t>
      </w:r>
      <w:r w:rsidRPr="00C44044">
        <w:rPr>
          <w:b/>
          <w:bCs/>
          <w:i/>
          <w:iCs/>
        </w:rPr>
        <w:t>ny</w:t>
      </w:r>
      <w:r>
        <w:t>/→/</w:t>
      </w:r>
      <w:r w:rsidRPr="00C44044">
        <w:rPr>
          <w:b/>
          <w:bCs/>
          <w:i/>
          <w:iCs/>
        </w:rPr>
        <w:t>nh</w:t>
      </w:r>
      <w:r>
        <w:t>/: nyanyi /</w:t>
      </w:r>
      <w:r w:rsidRPr="00C44044">
        <w:rPr>
          <w:i/>
          <w:iCs/>
        </w:rPr>
        <w:t>nha-nhi</w:t>
      </w:r>
      <w:r>
        <w:t>/ (hát), tanya /</w:t>
      </w:r>
      <w:r w:rsidRPr="00C44044">
        <w:rPr>
          <w:i/>
          <w:iCs/>
        </w:rPr>
        <w:t>tan-nha</w:t>
      </w:r>
      <w:r>
        <w:t>/ (hỏi), nyalah /</w:t>
      </w:r>
      <w:r w:rsidRPr="00C44044">
        <w:rPr>
          <w:i/>
          <w:iCs/>
        </w:rPr>
        <w:t>nha- lá h</w:t>
      </w:r>
      <w:r>
        <w:t xml:space="preserve">/ (mở </w:t>
      </w:r>
      <w:r>
        <w:br/>
        <w:t xml:space="preserve">                 điện, laptop), kenyang /</w:t>
      </w:r>
      <w:r w:rsidRPr="00C44044">
        <w:rPr>
          <w:i/>
          <w:iCs/>
        </w:rPr>
        <w:t>kơ- nhằng</w:t>
      </w:r>
      <w:r>
        <w:t>/ (no)</w:t>
      </w:r>
    </w:p>
    <w:p w:rsidR="00C52C53" w:rsidRDefault="00C52C53" w:rsidP="00086495">
      <w:pPr>
        <w:spacing w:line="276" w:lineRule="auto"/>
        <w:ind w:left="720"/>
        <w:jc w:val="both"/>
      </w:pPr>
      <w:r>
        <w:t>- /</w:t>
      </w:r>
      <w:r w:rsidRPr="00C44044">
        <w:rPr>
          <w:b/>
          <w:bCs/>
          <w:i/>
          <w:iCs/>
        </w:rPr>
        <w:t>sy</w:t>
      </w:r>
      <w:r>
        <w:t xml:space="preserve">/ đọc giống </w:t>
      </w:r>
      <w:r w:rsidRPr="00C44044">
        <w:rPr>
          <w:b/>
          <w:bCs/>
          <w:i/>
          <w:iCs/>
        </w:rPr>
        <w:t>/sh</w:t>
      </w:r>
      <w:r>
        <w:t>/ trong tiếng Anh</w:t>
      </w:r>
    </w:p>
    <w:p w:rsidR="00C52C53" w:rsidRDefault="00C52C53" w:rsidP="00520592">
      <w:pPr>
        <w:spacing w:line="276" w:lineRule="auto"/>
        <w:ind w:left="720"/>
        <w:jc w:val="both"/>
      </w:pPr>
      <w:r>
        <w:t>/</w:t>
      </w:r>
      <w:r w:rsidRPr="00C44044">
        <w:rPr>
          <w:b/>
          <w:bCs/>
          <w:i/>
          <w:iCs/>
        </w:rPr>
        <w:t>sy/</w:t>
      </w:r>
      <w:r>
        <w:t>→/</w:t>
      </w:r>
      <w:r w:rsidRPr="00C44044">
        <w:rPr>
          <w:b/>
          <w:bCs/>
          <w:i/>
          <w:iCs/>
        </w:rPr>
        <w:t>sh</w:t>
      </w:r>
      <w:r>
        <w:t>/: masyarakat /</w:t>
      </w:r>
      <w:r w:rsidRPr="00C44044">
        <w:rPr>
          <w:i/>
          <w:iCs/>
        </w:rPr>
        <w:t>ma-shai-ra-kat</w:t>
      </w:r>
      <w:r>
        <w:t xml:space="preserve">/ (dân chúng, cộng đồng), </w:t>
      </w:r>
      <w:r>
        <w:br/>
        <w:t xml:space="preserve">                     syarat /</w:t>
      </w:r>
      <w:r w:rsidRPr="00C44044">
        <w:rPr>
          <w:i/>
          <w:iCs/>
        </w:rPr>
        <w:t>shai-rát</w:t>
      </w:r>
      <w:r>
        <w:t xml:space="preserve">/ </w:t>
      </w:r>
    </w:p>
    <w:p w:rsidR="00C52C53" w:rsidRDefault="00C52C53" w:rsidP="00520592">
      <w:pPr>
        <w:spacing w:line="276" w:lineRule="auto"/>
        <w:ind w:left="720"/>
        <w:jc w:val="both"/>
      </w:pPr>
      <w:r>
        <w:t>- /</w:t>
      </w:r>
      <w:r w:rsidRPr="00D77AEC">
        <w:rPr>
          <w:b/>
          <w:bCs/>
          <w:i/>
          <w:iCs/>
        </w:rPr>
        <w:t>kh</w:t>
      </w:r>
      <w:r>
        <w:t>/ đọc giống âm /</w:t>
      </w:r>
      <w:r w:rsidRPr="00D77AEC">
        <w:rPr>
          <w:b/>
          <w:bCs/>
          <w:i/>
          <w:iCs/>
        </w:rPr>
        <w:t>kh</w:t>
      </w:r>
      <w:r>
        <w:t xml:space="preserve">/ trong tiếng Việt: </w:t>
      </w:r>
    </w:p>
    <w:p w:rsidR="00C52C53" w:rsidRDefault="00C52C53" w:rsidP="00520592">
      <w:pPr>
        <w:spacing w:line="276" w:lineRule="auto"/>
        <w:ind w:left="720"/>
        <w:jc w:val="both"/>
      </w:pPr>
      <w:r>
        <w:tab/>
        <w:t xml:space="preserve">Ví dụ: khawatir (lo lắng), mutakhir (modern), </w:t>
      </w:r>
    </w:p>
    <w:p w:rsidR="00C52C53" w:rsidRDefault="00C52C53" w:rsidP="00520592">
      <w:pPr>
        <w:spacing w:line="276" w:lineRule="auto"/>
        <w:ind w:left="720"/>
        <w:jc w:val="both"/>
      </w:pPr>
    </w:p>
    <w:p w:rsidR="00C52C53" w:rsidRDefault="00C52C53" w:rsidP="008E4397">
      <w:pPr>
        <w:jc w:val="center"/>
        <w:rPr>
          <w:b/>
          <w:bCs/>
          <w:color w:val="FF0000"/>
          <w:sz w:val="30"/>
          <w:szCs w:val="30"/>
        </w:rPr>
      </w:pPr>
      <w:r>
        <w:rPr>
          <w:b/>
          <w:bCs/>
          <w:sz w:val="30"/>
          <w:szCs w:val="30"/>
        </w:rPr>
        <w:br w:type="page"/>
        <w:t xml:space="preserve">Bài 2: </w:t>
      </w:r>
      <w:r>
        <w:rPr>
          <w:b/>
          <w:bCs/>
          <w:color w:val="FF0000"/>
          <w:sz w:val="30"/>
          <w:szCs w:val="30"/>
        </w:rPr>
        <w:t>ANGKA (số)</w:t>
      </w:r>
    </w:p>
    <w:p w:rsidR="00C52C53" w:rsidRDefault="00C52C53" w:rsidP="008E4397">
      <w:r>
        <w:rPr>
          <w:b/>
          <w:bCs/>
          <w:color w:val="FF0000"/>
          <w:u w:val="single"/>
        </w:rPr>
        <w:t xml:space="preserve">1. Angka: </w:t>
      </w:r>
      <w:r>
        <w:t>0. Kosong/ nol /</w:t>
      </w:r>
      <w:r>
        <w:rPr>
          <w:i/>
          <w:iCs/>
        </w:rPr>
        <w:t>ko-song</w:t>
      </w:r>
      <w:r>
        <w:t xml:space="preserve">/ / </w:t>
      </w:r>
      <w:r>
        <w:rPr>
          <w:i/>
          <w:iCs/>
        </w:rPr>
        <w:t>nô l</w:t>
      </w:r>
      <w:r>
        <w:t>/</w:t>
      </w:r>
    </w:p>
    <w:p w:rsidR="00C52C53" w:rsidRDefault="00C52C53" w:rsidP="008E4397">
      <w:r>
        <w:t xml:space="preserve">1. Satu </w:t>
      </w:r>
      <w:r>
        <w:tab/>
        <w:t>/</w:t>
      </w:r>
      <w:r>
        <w:rPr>
          <w:i/>
          <w:iCs/>
        </w:rPr>
        <w:t>sa-tu</w:t>
      </w:r>
      <w:r>
        <w:t>/</w:t>
      </w:r>
      <w:r>
        <w:tab/>
      </w:r>
      <w:r>
        <w:tab/>
        <w:t xml:space="preserve">2. Dua </w:t>
      </w:r>
      <w:r>
        <w:tab/>
        <w:t>/</w:t>
      </w:r>
      <w:r>
        <w:rPr>
          <w:i/>
          <w:iCs/>
        </w:rPr>
        <w:t>đu-a/</w:t>
      </w:r>
      <w:r>
        <w:t xml:space="preserve"> </w:t>
      </w:r>
      <w:r>
        <w:tab/>
      </w:r>
      <w:r>
        <w:tab/>
        <w:t xml:space="preserve">3. Tiga </w:t>
      </w:r>
      <w:r>
        <w:tab/>
        <w:t>/</w:t>
      </w:r>
      <w:r>
        <w:rPr>
          <w:i/>
          <w:iCs/>
        </w:rPr>
        <w:t>ti-ga</w:t>
      </w:r>
      <w:r>
        <w:t>/</w:t>
      </w:r>
      <w:r>
        <w:tab/>
      </w:r>
      <w:r>
        <w:tab/>
      </w:r>
      <w:r>
        <w:tab/>
      </w:r>
    </w:p>
    <w:p w:rsidR="00C52C53" w:rsidRDefault="00C52C53" w:rsidP="008E4397">
      <w:r>
        <w:t xml:space="preserve">4. Empat </w:t>
      </w:r>
      <w:r>
        <w:tab/>
        <w:t>/</w:t>
      </w:r>
      <w:r>
        <w:rPr>
          <w:i/>
          <w:iCs/>
        </w:rPr>
        <w:t>ơm – pát</w:t>
      </w:r>
      <w:r>
        <w:t>/</w:t>
      </w:r>
      <w:r>
        <w:tab/>
        <w:t xml:space="preserve">5. Lima </w:t>
      </w:r>
      <w:r>
        <w:tab/>
        <w:t>/</w:t>
      </w:r>
      <w:r>
        <w:rPr>
          <w:i/>
          <w:iCs/>
        </w:rPr>
        <w:t>li-ma</w:t>
      </w:r>
      <w:r>
        <w:t>/</w:t>
      </w:r>
      <w:r>
        <w:tab/>
      </w:r>
      <w:r>
        <w:tab/>
        <w:t xml:space="preserve">6. Enam </w:t>
      </w:r>
      <w:r>
        <w:tab/>
        <w:t>/</w:t>
      </w:r>
      <w:r>
        <w:rPr>
          <w:i/>
          <w:iCs/>
        </w:rPr>
        <w:t>ên-năm/</w:t>
      </w:r>
    </w:p>
    <w:p w:rsidR="00C52C53" w:rsidRDefault="00C52C53" w:rsidP="008E4397">
      <w:r>
        <w:t>7. Tujuh</w:t>
      </w:r>
      <w:r>
        <w:tab/>
        <w:t xml:space="preserve"> /</w:t>
      </w:r>
      <w:r>
        <w:rPr>
          <w:i/>
          <w:iCs/>
        </w:rPr>
        <w:t>tu-cú h</w:t>
      </w:r>
      <w:r>
        <w:t>/</w:t>
      </w:r>
      <w:r>
        <w:tab/>
        <w:t>8. Delapan</w:t>
      </w:r>
      <w:r>
        <w:tab/>
        <w:t xml:space="preserve"> /</w:t>
      </w:r>
      <w:r>
        <w:rPr>
          <w:i/>
          <w:iCs/>
        </w:rPr>
        <w:t>đờ-la-pan</w:t>
      </w:r>
      <w:r>
        <w:t>/</w:t>
      </w:r>
      <w:r>
        <w:tab/>
        <w:t xml:space="preserve">9. Sembilan </w:t>
      </w:r>
      <w:r>
        <w:tab/>
        <w:t>/</w:t>
      </w:r>
      <w:r>
        <w:rPr>
          <w:i/>
          <w:iCs/>
        </w:rPr>
        <w:t>sem-bi-lan</w:t>
      </w:r>
      <w:r>
        <w:t>/</w:t>
      </w:r>
    </w:p>
    <w:p w:rsidR="00C52C53" w:rsidRDefault="00C52C53" w:rsidP="00CD7CFE">
      <w:r>
        <w:t xml:space="preserve">10. Sepuluh </w:t>
      </w:r>
      <w:r>
        <w:tab/>
        <w:t>/</w:t>
      </w:r>
      <w:r>
        <w:rPr>
          <w:i/>
          <w:iCs/>
        </w:rPr>
        <w:t>sờ-pu- lú h</w:t>
      </w:r>
      <w:r>
        <w:t>/</w:t>
      </w:r>
      <w:r>
        <w:tab/>
        <w:t>11. Sebelas /</w:t>
      </w:r>
      <w:r>
        <w:rPr>
          <w:i/>
          <w:iCs/>
        </w:rPr>
        <w:t>sờ-bờ-lát s</w:t>
      </w:r>
      <w:r>
        <w:t>/ = satu + belas</w:t>
      </w:r>
      <w:r>
        <w:tab/>
      </w:r>
    </w:p>
    <w:p w:rsidR="00C52C53" w:rsidRDefault="00C52C53" w:rsidP="008E4397">
      <w:r>
        <w:t>10. Sepuluh = satu + puluh</w:t>
      </w:r>
      <w:r>
        <w:tab/>
        <w:t>12. Dua belas /</w:t>
      </w:r>
      <w:r>
        <w:rPr>
          <w:i/>
          <w:iCs/>
        </w:rPr>
        <w:t>đu-a bờ-lát s</w:t>
      </w:r>
      <w:r>
        <w:t>/ 13. Tiga belas /</w:t>
      </w:r>
      <w:r>
        <w:rPr>
          <w:i/>
          <w:iCs/>
        </w:rPr>
        <w:t>ti-ga bờ-lát s</w:t>
      </w:r>
      <w:r>
        <w:t>/</w:t>
      </w:r>
    </w:p>
    <w:p w:rsidR="00C52C53" w:rsidRDefault="00C52C53" w:rsidP="008E4397">
      <w:r>
        <w:t>14. Empat belas /</w:t>
      </w:r>
      <w:r>
        <w:rPr>
          <w:i/>
          <w:iCs/>
        </w:rPr>
        <w:t>ơm-pát bờ-lát s</w:t>
      </w:r>
      <w:r>
        <w:t>/</w:t>
      </w:r>
      <w:r>
        <w:tab/>
        <w:t>15. Lima belas /</w:t>
      </w:r>
      <w:r>
        <w:rPr>
          <w:i/>
          <w:iCs/>
        </w:rPr>
        <w:t>li-ma bờ-lát s/</w:t>
      </w:r>
      <w:r>
        <w:t xml:space="preserve"> </w:t>
      </w:r>
    </w:p>
    <w:p w:rsidR="00C52C53" w:rsidRDefault="00C52C53" w:rsidP="00CD7CFE">
      <w:r>
        <w:tab/>
        <w:t>…..</w:t>
      </w:r>
      <w:r>
        <w:tab/>
        <w:t>“se” viết tắt của “satu”</w:t>
      </w:r>
      <w:r>
        <w:tab/>
      </w:r>
      <w:r>
        <w:tab/>
        <w:t>Puluhan /</w:t>
      </w:r>
      <w:r>
        <w:rPr>
          <w:i/>
          <w:iCs/>
        </w:rPr>
        <w:t>pu -lú h</w:t>
      </w:r>
      <w:r>
        <w:t>/: khoảng mười mấy</w:t>
      </w:r>
    </w:p>
    <w:p w:rsidR="00C52C53" w:rsidRDefault="00C52C53" w:rsidP="00CD7CFE">
      <w:r>
        <w:t>20. Dua puluh</w:t>
      </w:r>
      <w:r>
        <w:tab/>
        <w:t>22. Dua puluh dua</w:t>
      </w:r>
      <w:r>
        <w:tab/>
        <w:t>25. Dua puluh lima</w:t>
      </w:r>
      <w:r>
        <w:tab/>
        <w:t>30. Tiga puluh</w:t>
      </w:r>
    </w:p>
    <w:p w:rsidR="00C52C53" w:rsidRDefault="00C52C53" w:rsidP="00CD7CFE"/>
    <w:p w:rsidR="00C52C53" w:rsidRDefault="00C52C53" w:rsidP="00CD7CFE">
      <w:r>
        <w:t>100. Seratus = satu + ratus</w:t>
      </w:r>
      <w:r>
        <w:tab/>
        <w:t>103. Seratus tiga</w:t>
      </w:r>
      <w:r>
        <w:tab/>
        <w:t>187. Seratus delapan puluh tujuh</w:t>
      </w:r>
    </w:p>
    <w:p w:rsidR="00C52C53" w:rsidRDefault="00C52C53" w:rsidP="008E4397">
      <w:r>
        <w:t>Ratusan /</w:t>
      </w:r>
      <w:r>
        <w:rPr>
          <w:i/>
          <w:iCs/>
        </w:rPr>
        <w:t>ra- tút s</w:t>
      </w:r>
      <w:r>
        <w:t>/ : khoảng trăm mấy</w:t>
      </w:r>
    </w:p>
    <w:p w:rsidR="00C52C53" w:rsidRDefault="00C52C53" w:rsidP="00CD7CFE">
      <w:r>
        <w:t>600. Enam ratus</w:t>
      </w:r>
    </w:p>
    <w:p w:rsidR="00C52C53" w:rsidRDefault="00C52C53" w:rsidP="008E4397"/>
    <w:p w:rsidR="00C52C53" w:rsidRDefault="00C52C53" w:rsidP="008E4397">
      <w:r>
        <w:t>1000. Seribu = satu + ribu</w:t>
      </w:r>
    </w:p>
    <w:p w:rsidR="00C52C53" w:rsidRDefault="00C52C53" w:rsidP="008E4397">
      <w:r>
        <w:tab/>
        <w:t>Ribuan /</w:t>
      </w:r>
      <w:r>
        <w:rPr>
          <w:i/>
          <w:iCs/>
        </w:rPr>
        <w:t>ri-bu</w:t>
      </w:r>
      <w:r>
        <w:t>/: khoảng mấy nghìn</w:t>
      </w:r>
    </w:p>
    <w:p w:rsidR="00C52C53" w:rsidRDefault="00C52C53" w:rsidP="00CD7CFE">
      <w:r>
        <w:t>10.000  Sepuluh ribu</w:t>
      </w:r>
    </w:p>
    <w:p w:rsidR="00C52C53" w:rsidRDefault="00C52C53" w:rsidP="008E4397">
      <w:r>
        <w:tab/>
      </w:r>
    </w:p>
    <w:p w:rsidR="00C52C53" w:rsidRDefault="00C52C53" w:rsidP="008E4397">
      <w:r>
        <w:t>1.000.000. Satu juta /</w:t>
      </w:r>
      <w:r>
        <w:rPr>
          <w:i/>
          <w:iCs/>
        </w:rPr>
        <w:t>ju-ta</w:t>
      </w:r>
      <w:r>
        <w:t>/ (triệu)</w:t>
      </w:r>
      <w:r>
        <w:tab/>
      </w:r>
      <w:r>
        <w:tab/>
        <w:t>Jutaan /</w:t>
      </w:r>
      <w:r>
        <w:rPr>
          <w:i/>
          <w:iCs/>
        </w:rPr>
        <w:t>ju-ta-an</w:t>
      </w:r>
      <w:r>
        <w:t>/: khoảng mấy triệu</w:t>
      </w:r>
    </w:p>
    <w:p w:rsidR="00C52C53" w:rsidRDefault="00C52C53" w:rsidP="008E4397">
      <w:pPr>
        <w:rPr>
          <w:b/>
          <w:bCs/>
          <w:color w:val="FF0000"/>
        </w:rPr>
      </w:pPr>
      <w:r>
        <w:rPr>
          <w:b/>
          <w:bCs/>
          <w:color w:val="FF0000"/>
        </w:rPr>
        <w:t xml:space="preserve">2. Cấu trúc câu liên quan tới con số: </w:t>
      </w:r>
    </w:p>
    <w:p w:rsidR="00C52C53" w:rsidRDefault="00C52C53" w:rsidP="008E4397">
      <w:pPr>
        <w:rPr>
          <w:b/>
          <w:bCs/>
          <w:color w:val="FF0000"/>
        </w:rPr>
      </w:pPr>
      <w:r>
        <w:rPr>
          <w:noProof/>
        </w:rPr>
        <w:pict>
          <v:rect id="_x0000_s1033" style="position:absolute;margin-left:21.75pt;margin-top:9.8pt;width:419.25pt;height:47.25pt;z-index:251658752" filled="f"/>
        </w:pict>
      </w:r>
    </w:p>
    <w:p w:rsidR="00C52C53" w:rsidRDefault="00C52C53" w:rsidP="008E4397">
      <w:r>
        <w:tab/>
        <w:t xml:space="preserve">a. </w:t>
      </w:r>
      <w:r>
        <w:rPr>
          <w:b/>
          <w:bCs/>
        </w:rPr>
        <w:t>Umur/Usia anda berapa</w:t>
      </w:r>
      <w:r>
        <w:t xml:space="preserve">? / </w:t>
      </w:r>
      <w:r>
        <w:rPr>
          <w:b/>
          <w:bCs/>
        </w:rPr>
        <w:t>Berepa umur anda?</w:t>
      </w:r>
      <w:r>
        <w:t xml:space="preserve"> =&gt; Bạn bao nhiêu tuổi?</w:t>
      </w:r>
    </w:p>
    <w:p w:rsidR="00C52C53" w:rsidRDefault="00C52C53" w:rsidP="008E4397">
      <w:r>
        <w:tab/>
        <w:t xml:space="preserve">  - </w:t>
      </w:r>
      <w:r>
        <w:rPr>
          <w:b/>
          <w:bCs/>
        </w:rPr>
        <w:t>Umur/ Usia</w:t>
      </w:r>
      <w:r>
        <w:t xml:space="preserve"> (tuổi) </w:t>
      </w:r>
      <w:r>
        <w:rPr>
          <w:b/>
          <w:bCs/>
        </w:rPr>
        <w:t>saya</w:t>
      </w:r>
      <w:r>
        <w:t>….</w:t>
      </w:r>
      <w:r>
        <w:rPr>
          <w:b/>
          <w:bCs/>
        </w:rPr>
        <w:t>tahun</w:t>
      </w:r>
      <w:r>
        <w:t xml:space="preserve"> (năm)</w:t>
      </w:r>
    </w:p>
    <w:p w:rsidR="00C52C53" w:rsidRDefault="00C52C53" w:rsidP="008E4397"/>
    <w:p w:rsidR="00C52C53" w:rsidRDefault="00C52C53" w:rsidP="008E4397">
      <w:r>
        <w:rPr>
          <w:i/>
          <w:iCs/>
          <w:u w:val="single"/>
        </w:rPr>
        <w:t>Ví dụ:</w:t>
      </w:r>
      <w:r>
        <w:t xml:space="preserve"> Umur saya 17 tahun. [tujuh belas tahun]</w:t>
      </w:r>
    </w:p>
    <w:p w:rsidR="00C52C53" w:rsidRDefault="00C52C53" w:rsidP="008E4397">
      <w:r>
        <w:rPr>
          <w:noProof/>
        </w:rPr>
        <w:pict>
          <v:rect id="_x0000_s1034" style="position:absolute;margin-left:29.25pt;margin-top:12.35pt;width:319.5pt;height:47.25pt;z-index:251659776" filled="f"/>
        </w:pict>
      </w:r>
    </w:p>
    <w:p w:rsidR="00C52C53" w:rsidRDefault="00C52C53" w:rsidP="008E4397">
      <w:r>
        <w:tab/>
        <w:t xml:space="preserve">b. </w:t>
      </w:r>
      <w:r>
        <w:rPr>
          <w:b/>
          <w:bCs/>
        </w:rPr>
        <w:t>Anda lahir tanggal berapa</w:t>
      </w:r>
      <w:r>
        <w:t xml:space="preserve">? =&gt; Bạn sinh vào ngày mây? </w:t>
      </w:r>
    </w:p>
    <w:p w:rsidR="00C52C53" w:rsidRDefault="00C52C53" w:rsidP="008E4397">
      <w:r>
        <w:tab/>
        <w:t xml:space="preserve">  - </w:t>
      </w:r>
      <w:r>
        <w:rPr>
          <w:b/>
          <w:bCs/>
        </w:rPr>
        <w:t>Saya lahir tanggal</w:t>
      </w:r>
      <w:r>
        <w:t>+ [ngày]+[tháng]+[năm].</w:t>
      </w:r>
    </w:p>
    <w:p w:rsidR="00C52C53" w:rsidRDefault="00C52C53" w:rsidP="008E4397"/>
    <w:p w:rsidR="00C52C53" w:rsidRDefault="00C52C53" w:rsidP="008E4397">
      <w:r>
        <w:rPr>
          <w:noProof/>
        </w:rPr>
        <w:pict>
          <v:rect id="_x0000_s1035" style="position:absolute;margin-left:32.25pt;margin-top:2.95pt;width:415.5pt;height:81.85pt;z-index:251657728" filled="f" strokecolor="red"/>
        </w:pict>
      </w:r>
      <w:r>
        <w:rPr>
          <w:i/>
          <w:iCs/>
          <w:u w:val="single"/>
        </w:rPr>
        <w:t>Ví dụ:</w:t>
      </w:r>
      <w:r>
        <w:t xml:space="preserve"> Saya lahir tanggal 8 Juli 1992. </w:t>
      </w:r>
      <w:r>
        <w:rPr>
          <w:b/>
          <w:bCs/>
          <w:color w:val="0070C0"/>
        </w:rPr>
        <w:t>[seribu sembilan ratus sembilan puluh dua]</w:t>
      </w:r>
    </w:p>
    <w:p w:rsidR="00C52C53" w:rsidRDefault="00C52C53" w:rsidP="008E4397">
      <w:r>
        <w:tab/>
      </w:r>
      <w:r>
        <w:rPr>
          <w:b/>
          <w:bCs/>
          <w:color w:val="FF0000"/>
          <w:u w:val="single"/>
        </w:rPr>
        <w:t>* Lưu ý</w:t>
      </w:r>
      <w:r>
        <w:t>: có 2 cách đọc năm:</w:t>
      </w:r>
    </w:p>
    <w:p w:rsidR="00C52C53" w:rsidRDefault="00C52C53" w:rsidP="008E4397">
      <w:r>
        <w:tab/>
      </w:r>
      <w:r>
        <w:tab/>
        <w:t>1. Đọc theo thứ tự nghìn trăm mươi đơn vị giống tiếng Việt (như trên)</w:t>
      </w:r>
    </w:p>
    <w:p w:rsidR="00C52C53" w:rsidRDefault="00C52C53" w:rsidP="008E4397">
      <w:r>
        <w:tab/>
      </w:r>
      <w:r>
        <w:tab/>
        <w:t xml:space="preserve">2. Đọc gộp hai con số trước: </w:t>
      </w:r>
      <w:r>
        <w:br/>
      </w:r>
      <w:r>
        <w:tab/>
      </w:r>
      <w:r>
        <w:tab/>
      </w:r>
      <w:r>
        <w:rPr>
          <w:i/>
          <w:iCs/>
          <w:u w:val="single"/>
        </w:rPr>
        <w:t>Ví dụ:</w:t>
      </w:r>
      <w:r>
        <w:t xml:space="preserve"> 1992: sembilan belas [19] sembilan puluh dua [92]</w:t>
      </w:r>
    </w:p>
    <w:p w:rsidR="00C52C53" w:rsidRDefault="00C52C53" w:rsidP="008E4397">
      <w:r>
        <w:tab/>
      </w:r>
      <w:r>
        <w:tab/>
      </w:r>
      <w:r>
        <w:tab/>
      </w:r>
      <w:r>
        <w:tab/>
      </w:r>
      <w:r>
        <w:tab/>
      </w:r>
    </w:p>
    <w:p w:rsidR="00C52C53" w:rsidRDefault="00C52C53" w:rsidP="008E4397">
      <w:r>
        <w:rPr>
          <w:noProof/>
        </w:rPr>
        <w:pict>
          <v:rect id="_x0000_s1036" style="position:absolute;margin-left:28.5pt;margin-top:13.05pt;width:363.75pt;height:63pt;z-index:251660800" filled="f"/>
        </w:pict>
      </w:r>
      <w:r>
        <w:tab/>
      </w:r>
    </w:p>
    <w:p w:rsidR="00C52C53" w:rsidRDefault="00C52C53" w:rsidP="008E4397">
      <w:pPr>
        <w:ind w:firstLine="720"/>
      </w:pPr>
      <w:r>
        <w:t xml:space="preserve">c. </w:t>
      </w:r>
      <w:r>
        <w:rPr>
          <w:b/>
          <w:bCs/>
        </w:rPr>
        <w:t>Alamat anda berapa</w:t>
      </w:r>
      <w:r>
        <w:t xml:space="preserve">? </w:t>
      </w:r>
    </w:p>
    <w:p w:rsidR="00C52C53" w:rsidRDefault="00C52C53" w:rsidP="008E4397">
      <w:r>
        <w:tab/>
      </w:r>
      <w:r>
        <w:rPr>
          <w:b/>
          <w:bCs/>
        </w:rPr>
        <w:t>- Alamat saya jalan</w:t>
      </w:r>
      <w:r>
        <w:t xml:space="preserve"> + [tên đường] + </w:t>
      </w:r>
      <w:r>
        <w:rPr>
          <w:b/>
          <w:bCs/>
        </w:rPr>
        <w:t xml:space="preserve">nomor </w:t>
      </w:r>
      <w:r>
        <w:t xml:space="preserve">+ [số nhà] + </w:t>
      </w:r>
      <w:r>
        <w:rPr>
          <w:b/>
          <w:bCs/>
        </w:rPr>
        <w:t>kota</w:t>
      </w:r>
      <w:r>
        <w:t>.</w:t>
      </w:r>
    </w:p>
    <w:p w:rsidR="00C52C53" w:rsidRDefault="00C52C53" w:rsidP="008E4397">
      <w:r>
        <w:tab/>
      </w:r>
      <w:r>
        <w:tab/>
      </w:r>
      <w:r>
        <w:tab/>
        <w:t>(đường)</w:t>
      </w:r>
      <w:r>
        <w:tab/>
      </w:r>
      <w:r>
        <w:tab/>
        <w:t xml:space="preserve">     (số)</w:t>
      </w:r>
      <w:r>
        <w:tab/>
      </w:r>
      <w:r>
        <w:tab/>
        <w:t>(thành phố)</w:t>
      </w:r>
    </w:p>
    <w:p w:rsidR="00C52C53" w:rsidRDefault="00C52C53" w:rsidP="008E4397"/>
    <w:p w:rsidR="00C52C53" w:rsidRDefault="00C52C53" w:rsidP="008E4397">
      <w:pPr>
        <w:ind w:firstLine="720"/>
      </w:pPr>
      <w:r>
        <w:rPr>
          <w:i/>
          <w:iCs/>
          <w:u w:val="single"/>
        </w:rPr>
        <w:t>Ví dụ:</w:t>
      </w:r>
      <w:r>
        <w:t xml:space="preserve"> Alamat saya adalah jalan Kaliurang, nomor 12A, Yogyakarta.</w:t>
      </w:r>
    </w:p>
    <w:p w:rsidR="00C52C53" w:rsidRDefault="00C52C53" w:rsidP="008E4397">
      <w:pPr>
        <w:ind w:firstLine="720"/>
      </w:pPr>
      <w:r>
        <w:rPr>
          <w:noProof/>
        </w:rPr>
        <w:pict>
          <v:rect id="_x0000_s1037" style="position:absolute;left:0;text-align:left;margin-left:32.25pt;margin-top:9.65pt;width:352.5pt;height:49.5pt;z-index:251661824" filled="f"/>
        </w:pict>
      </w:r>
    </w:p>
    <w:p w:rsidR="00C52C53" w:rsidRDefault="00C52C53" w:rsidP="008E4397">
      <w:pPr>
        <w:ind w:firstLine="720"/>
      </w:pPr>
      <w:r>
        <w:t xml:space="preserve">- </w:t>
      </w:r>
      <w:r>
        <w:rPr>
          <w:b/>
          <w:bCs/>
        </w:rPr>
        <w:t>Anda tinggal di mana</w:t>
      </w:r>
      <w:r>
        <w:t>? = Bạn sống ở đâu?</w:t>
      </w:r>
    </w:p>
    <w:p w:rsidR="00C52C53" w:rsidRDefault="00C52C53" w:rsidP="008E4397">
      <w:pPr>
        <w:ind w:firstLine="720"/>
      </w:pPr>
      <w:r>
        <w:t xml:space="preserve">- </w:t>
      </w:r>
      <w:r>
        <w:rPr>
          <w:b/>
          <w:bCs/>
        </w:rPr>
        <w:t>Saya tinggal di jalan</w:t>
      </w:r>
      <w:r>
        <w:t xml:space="preserve"> + [tên đường] + </w:t>
      </w:r>
      <w:r>
        <w:rPr>
          <w:b/>
          <w:bCs/>
        </w:rPr>
        <w:t>nomor</w:t>
      </w:r>
      <w:r>
        <w:t xml:space="preserve"> +[số nhà] + </w:t>
      </w:r>
      <w:r>
        <w:rPr>
          <w:b/>
          <w:bCs/>
        </w:rPr>
        <w:t>kota</w:t>
      </w:r>
      <w:r>
        <w:t>.</w:t>
      </w:r>
    </w:p>
    <w:p w:rsidR="00C52C53" w:rsidRDefault="00C52C53" w:rsidP="008E4397">
      <w:pPr>
        <w:rPr>
          <w:b/>
          <w:bCs/>
        </w:rPr>
      </w:pPr>
      <w:r>
        <w:rPr>
          <w:noProof/>
        </w:rPr>
        <w:pict>
          <v:rect id="_x0000_s1038" style="position:absolute;margin-left:32.25pt;margin-top:16.55pt;width:380.25pt;height:39.75pt;z-index:251662848" filled="f"/>
        </w:pict>
      </w:r>
      <w:r>
        <w:tab/>
        <w:t xml:space="preserve">d. </w:t>
      </w:r>
      <w:r>
        <w:rPr>
          <w:b/>
          <w:bCs/>
        </w:rPr>
        <w:t>Nomor handphone anda berapa?/ Berapa nomor telepon anda?</w:t>
      </w:r>
    </w:p>
    <w:p w:rsidR="00C52C53" w:rsidRDefault="00C52C53" w:rsidP="008E4397">
      <w:r>
        <w:rPr>
          <w:b/>
          <w:bCs/>
        </w:rPr>
        <w:tab/>
        <w:t>- Nomor hp/telepon saya</w:t>
      </w:r>
      <w:r>
        <w:t xml:space="preserve"> …. [số điện thoại]</w:t>
      </w:r>
    </w:p>
    <w:p w:rsidR="00C52C53" w:rsidRDefault="00C52C53" w:rsidP="008E4397">
      <w:r>
        <w:tab/>
      </w:r>
    </w:p>
    <w:p w:rsidR="00C52C53" w:rsidRDefault="00C52C53" w:rsidP="008E4397">
      <w:pPr>
        <w:jc w:val="both"/>
        <w:rPr>
          <w:b/>
          <w:bCs/>
          <w:color w:val="0070C0"/>
        </w:rPr>
      </w:pPr>
      <w:r>
        <w:tab/>
      </w:r>
      <w:r>
        <w:rPr>
          <w:i/>
          <w:iCs/>
          <w:u w:val="single"/>
        </w:rPr>
        <w:t>Ví dụ:</w:t>
      </w:r>
      <w:r>
        <w:t xml:space="preserve"> Nomor hp saya 0822 9970 6691 </w:t>
      </w:r>
      <w:r>
        <w:rPr>
          <w:b/>
          <w:bCs/>
          <w:color w:val="0070C0"/>
        </w:rPr>
        <w:t>[kosong delapan dua dua sembilan sembilan tujuh kosong enam enam sembilan satu]</w:t>
      </w:r>
    </w:p>
    <w:p w:rsidR="00C52C53" w:rsidRDefault="00C52C53" w:rsidP="008E4397">
      <w:r>
        <w:rPr>
          <w:noProof/>
        </w:rPr>
        <w:pict>
          <v:rect id="_x0000_s1039" style="position:absolute;margin-left:28.5pt;margin-top:14pt;width:294.75pt;height:75.75pt;z-index:251663872" filled="f" strokecolor="red"/>
        </w:pict>
      </w:r>
    </w:p>
    <w:p w:rsidR="00C52C53" w:rsidRDefault="00C52C53" w:rsidP="008E4397">
      <w:r>
        <w:tab/>
      </w:r>
      <w:r>
        <w:rPr>
          <w:b/>
          <w:bCs/>
          <w:color w:val="FF0000"/>
          <w:u w:val="single"/>
        </w:rPr>
        <w:t>*Lưu ý</w:t>
      </w:r>
      <w:r>
        <w:t xml:space="preserve">: sẽ có 2 cái đọc số điện thoại: </w:t>
      </w:r>
    </w:p>
    <w:p w:rsidR="00C52C53" w:rsidRDefault="00C52C53" w:rsidP="008E4397">
      <w:r>
        <w:tab/>
      </w:r>
      <w:r>
        <w:tab/>
        <w:t>1. Đọc từng con số (giống như ở trên)</w:t>
      </w:r>
    </w:p>
    <w:p w:rsidR="00C52C53" w:rsidRDefault="00C52C53" w:rsidP="008E4397">
      <w:pPr>
        <w:ind w:left="720"/>
      </w:pPr>
      <w:r>
        <w:tab/>
        <w:t xml:space="preserve">2. Đọc gom 2 con số liền kề theo hàng chục. </w:t>
      </w:r>
      <w:r>
        <w:br/>
      </w:r>
      <w:r>
        <w:rPr>
          <w:i/>
          <w:iCs/>
          <w:u w:val="single"/>
        </w:rPr>
        <w:t>Ví dụ:</w:t>
      </w:r>
      <w:r>
        <w:t xml:space="preserve"> …</w:t>
      </w:r>
      <w:r>
        <w:rPr>
          <w:b/>
          <w:bCs/>
        </w:rPr>
        <w:t>22 dua puluh dua… 70 tujuh puluh....</w:t>
      </w:r>
    </w:p>
    <w:p w:rsidR="00C52C53" w:rsidRDefault="00C52C53" w:rsidP="008E4397">
      <w:r>
        <w:tab/>
      </w:r>
    </w:p>
    <w:p w:rsidR="00C52C53" w:rsidRDefault="00C52C53" w:rsidP="008E4397">
      <w:r>
        <w:rPr>
          <w:noProof/>
        </w:rPr>
        <w:pict>
          <v:rect id="_x0000_s1040" style="position:absolute;margin-left:32.25pt;margin-top:12.1pt;width:283.5pt;height:64.5pt;z-index:251664896" filled="f"/>
        </w:pict>
      </w:r>
      <w:r>
        <w:tab/>
      </w:r>
    </w:p>
    <w:p w:rsidR="00C52C53" w:rsidRDefault="00C52C53" w:rsidP="008E4397">
      <w:pPr>
        <w:ind w:left="720"/>
      </w:pPr>
      <w:r>
        <w:t xml:space="preserve">e. </w:t>
      </w:r>
      <w:r>
        <w:rPr>
          <w:b/>
          <w:bCs/>
        </w:rPr>
        <w:t>Ini/itu harganya berapa?/ Berapa harganya?</w:t>
      </w:r>
      <w:r>
        <w:rPr>
          <w:b/>
          <w:bCs/>
        </w:rPr>
        <w:br/>
      </w:r>
      <w:r>
        <w:t xml:space="preserve"> =&gt; Cái này/cái kia giá bao nhiêu?</w:t>
      </w:r>
    </w:p>
    <w:p w:rsidR="00C52C53" w:rsidRDefault="00C52C53" w:rsidP="008E4397">
      <w:r>
        <w:tab/>
        <w:t xml:space="preserve">- </w:t>
      </w:r>
      <w:r>
        <w:rPr>
          <w:b/>
          <w:bCs/>
        </w:rPr>
        <w:t>Ini/Itu harganya</w:t>
      </w:r>
      <w:r>
        <w:t xml:space="preserve"> ….[giá tiền]….+ </w:t>
      </w:r>
      <w:r>
        <w:rPr>
          <w:b/>
          <w:bCs/>
        </w:rPr>
        <w:t>rupiah.</w:t>
      </w:r>
      <w:r>
        <w:t xml:space="preserve"> </w:t>
      </w:r>
    </w:p>
    <w:p w:rsidR="00C52C53" w:rsidRDefault="00C52C53" w:rsidP="008E4397"/>
    <w:p w:rsidR="00C52C53" w:rsidRDefault="00C52C53" w:rsidP="008E4397">
      <w:r>
        <w:tab/>
      </w:r>
      <w:r>
        <w:rPr>
          <w:i/>
          <w:iCs/>
          <w:u w:val="single"/>
        </w:rPr>
        <w:t>Ví dụ:</w:t>
      </w:r>
      <w:r>
        <w:t xml:space="preserve"> Ini/Itu harganya 7000 [tujuh ribu] rupiah.</w:t>
      </w:r>
    </w:p>
    <w:p w:rsidR="00C52C53" w:rsidRDefault="00C52C53" w:rsidP="008E4397">
      <w:r>
        <w:tab/>
      </w:r>
      <w:r>
        <w:tab/>
        <w:t xml:space="preserve">Handphone ini harganya 2.000.000 rp [dua juta rupiah]. </w:t>
      </w:r>
    </w:p>
    <w:p w:rsidR="00C52C53" w:rsidRDefault="00C52C53" w:rsidP="008E4397"/>
    <w:p w:rsidR="00C52C53" w:rsidRDefault="00C52C53" w:rsidP="008E4397"/>
    <w:p w:rsidR="00C52C53" w:rsidRDefault="00C52C53" w:rsidP="00520592">
      <w:pPr>
        <w:spacing w:line="276" w:lineRule="auto"/>
        <w:ind w:left="720"/>
        <w:jc w:val="both"/>
      </w:pPr>
    </w:p>
    <w:p w:rsidR="00C52C53" w:rsidRPr="00086495" w:rsidRDefault="00C52C53" w:rsidP="00520592">
      <w:pPr>
        <w:spacing w:line="276" w:lineRule="auto"/>
        <w:ind w:left="720"/>
        <w:jc w:val="both"/>
      </w:pPr>
    </w:p>
    <w:sectPr w:rsidR="00C52C53" w:rsidRPr="00086495" w:rsidSect="00154294">
      <w:pgSz w:w="11909" w:h="16834" w:code="9"/>
      <w:pgMar w:top="1440" w:right="1440" w:bottom="1440" w:left="1440" w:header="720" w:footer="720" w:gutter="0"/>
      <w:cols w:space="720"/>
      <w:docGrid w:linePitch="367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20"/>
  <w:doNotHyphenateCaps/>
  <w:drawingGridHorizontalSpacing w:val="135"/>
  <w:drawingGridVerticalSpacing w:val="367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318FB"/>
    <w:rsid w:val="00016604"/>
    <w:rsid w:val="00037F9E"/>
    <w:rsid w:val="0004068A"/>
    <w:rsid w:val="00046EA5"/>
    <w:rsid w:val="00066422"/>
    <w:rsid w:val="00086495"/>
    <w:rsid w:val="000A2861"/>
    <w:rsid w:val="000D1287"/>
    <w:rsid w:val="000D69B2"/>
    <w:rsid w:val="00106CA3"/>
    <w:rsid w:val="00123F28"/>
    <w:rsid w:val="001354B0"/>
    <w:rsid w:val="00142DFE"/>
    <w:rsid w:val="00154294"/>
    <w:rsid w:val="001774DF"/>
    <w:rsid w:val="00181F24"/>
    <w:rsid w:val="00192FC4"/>
    <w:rsid w:val="001A6573"/>
    <w:rsid w:val="001D3888"/>
    <w:rsid w:val="00214602"/>
    <w:rsid w:val="00271C5E"/>
    <w:rsid w:val="00281890"/>
    <w:rsid w:val="0035626A"/>
    <w:rsid w:val="00361376"/>
    <w:rsid w:val="00363A6F"/>
    <w:rsid w:val="00366D6A"/>
    <w:rsid w:val="00381D7C"/>
    <w:rsid w:val="003B3A7A"/>
    <w:rsid w:val="003C4515"/>
    <w:rsid w:val="003D6DC4"/>
    <w:rsid w:val="003E1777"/>
    <w:rsid w:val="003F2C91"/>
    <w:rsid w:val="00456BED"/>
    <w:rsid w:val="0047501B"/>
    <w:rsid w:val="00493A75"/>
    <w:rsid w:val="004C68FD"/>
    <w:rsid w:val="004D52B3"/>
    <w:rsid w:val="004E7758"/>
    <w:rsid w:val="005129A6"/>
    <w:rsid w:val="00520592"/>
    <w:rsid w:val="00543DF8"/>
    <w:rsid w:val="0055362E"/>
    <w:rsid w:val="005867C4"/>
    <w:rsid w:val="005E657C"/>
    <w:rsid w:val="005F001A"/>
    <w:rsid w:val="005F442D"/>
    <w:rsid w:val="00602E24"/>
    <w:rsid w:val="006137F8"/>
    <w:rsid w:val="006447B1"/>
    <w:rsid w:val="006D71A8"/>
    <w:rsid w:val="006E6848"/>
    <w:rsid w:val="00706C03"/>
    <w:rsid w:val="00715948"/>
    <w:rsid w:val="007318FB"/>
    <w:rsid w:val="007658AD"/>
    <w:rsid w:val="00775006"/>
    <w:rsid w:val="007C2318"/>
    <w:rsid w:val="008C121E"/>
    <w:rsid w:val="008D5030"/>
    <w:rsid w:val="008E4397"/>
    <w:rsid w:val="00901F4C"/>
    <w:rsid w:val="009021E3"/>
    <w:rsid w:val="009166E1"/>
    <w:rsid w:val="00945411"/>
    <w:rsid w:val="009E30C5"/>
    <w:rsid w:val="009F7019"/>
    <w:rsid w:val="00A411B4"/>
    <w:rsid w:val="00A5263D"/>
    <w:rsid w:val="00AB67E2"/>
    <w:rsid w:val="00AC7200"/>
    <w:rsid w:val="00AE6B6C"/>
    <w:rsid w:val="00AF048D"/>
    <w:rsid w:val="00B433E4"/>
    <w:rsid w:val="00B97282"/>
    <w:rsid w:val="00BD3746"/>
    <w:rsid w:val="00C44044"/>
    <w:rsid w:val="00C52C53"/>
    <w:rsid w:val="00C74692"/>
    <w:rsid w:val="00C763A4"/>
    <w:rsid w:val="00C86870"/>
    <w:rsid w:val="00C922D5"/>
    <w:rsid w:val="00CD7057"/>
    <w:rsid w:val="00CD7CFE"/>
    <w:rsid w:val="00CE6668"/>
    <w:rsid w:val="00D25373"/>
    <w:rsid w:val="00D47325"/>
    <w:rsid w:val="00D54E2F"/>
    <w:rsid w:val="00D77AEC"/>
    <w:rsid w:val="00DA61BB"/>
    <w:rsid w:val="00DF0110"/>
    <w:rsid w:val="00DF176D"/>
    <w:rsid w:val="00E244C4"/>
    <w:rsid w:val="00E67FAF"/>
    <w:rsid w:val="00E706FA"/>
    <w:rsid w:val="00E85A7B"/>
    <w:rsid w:val="00E85AE2"/>
    <w:rsid w:val="00EB0008"/>
    <w:rsid w:val="00EC2B66"/>
    <w:rsid w:val="00EE154B"/>
    <w:rsid w:val="00F00990"/>
    <w:rsid w:val="00F323DE"/>
    <w:rsid w:val="00F33E63"/>
    <w:rsid w:val="00F43A25"/>
    <w:rsid w:val="00F54AE7"/>
    <w:rsid w:val="00F73415"/>
    <w:rsid w:val="00FE4673"/>
    <w:rsid w:val="00FF32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7758"/>
    <w:rPr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04068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406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741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5</Pages>
  <Words>1142</Words>
  <Characters>6510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BÀI 1:</dc:title>
  <dc:subject/>
  <dc:creator>WIN7</dc:creator>
  <cp:keywords/>
  <dc:description/>
  <cp:lastModifiedBy>User</cp:lastModifiedBy>
  <cp:revision>5</cp:revision>
  <dcterms:created xsi:type="dcterms:W3CDTF">2016-05-29T14:41:00Z</dcterms:created>
  <dcterms:modified xsi:type="dcterms:W3CDTF">2016-05-29T14:53:00Z</dcterms:modified>
</cp:coreProperties>
</file>